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19F453" w14:textId="77777777" w:rsidR="00BF7E1E" w:rsidRDefault="00A831BD" w:rsidP="000202F0">
      <w:pPr>
        <w:rPr>
          <w:rFonts w:ascii="Arial" w:hAnsi="Arial" w:cs="Arial"/>
        </w:rPr>
      </w:pPr>
      <w:bookmarkStart w:id="0" w:name="_GoBack"/>
      <w:bookmarkEnd w:id="0"/>
      <w:r>
        <w:rPr>
          <w:noProof/>
          <w:lang w:val="en-GB" w:eastAsia="en-GB"/>
        </w:rPr>
        <w:drawing>
          <wp:anchor distT="0" distB="0" distL="114300" distR="114300" simplePos="0" relativeHeight="251653632" behindDoc="0" locked="0" layoutInCell="1" allowOverlap="1" wp14:anchorId="4819F5DF" wp14:editId="4819F5E0">
            <wp:simplePos x="0" y="0"/>
            <wp:positionH relativeFrom="column">
              <wp:posOffset>-847725</wp:posOffset>
            </wp:positionH>
            <wp:positionV relativeFrom="paragraph">
              <wp:posOffset>-609600</wp:posOffset>
            </wp:positionV>
            <wp:extent cx="2814320" cy="971550"/>
            <wp:effectExtent l="19050" t="0" r="5080" b="0"/>
            <wp:wrapNone/>
            <wp:docPr id="33" name="Picture 33" descr="~784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7848993"/>
                    <pic:cNvPicPr>
                      <a:picLocks noChangeAspect="1" noChangeArrowheads="1"/>
                    </pic:cNvPicPr>
                  </pic:nvPicPr>
                  <pic:blipFill>
                    <a:blip r:embed="rId12" cstate="print"/>
                    <a:srcRect/>
                    <a:stretch>
                      <a:fillRect/>
                    </a:stretch>
                  </pic:blipFill>
                  <pic:spPr bwMode="auto">
                    <a:xfrm>
                      <a:off x="0" y="0"/>
                      <a:ext cx="2814320" cy="971550"/>
                    </a:xfrm>
                    <a:prstGeom prst="rect">
                      <a:avLst/>
                    </a:prstGeom>
                    <a:noFill/>
                    <a:ln w="9525">
                      <a:noFill/>
                      <a:miter lim="800000"/>
                      <a:headEnd/>
                      <a:tailEnd/>
                    </a:ln>
                  </pic:spPr>
                </pic:pic>
              </a:graphicData>
            </a:graphic>
          </wp:anchor>
        </w:drawing>
      </w:r>
      <w:r w:rsidR="00EE1828">
        <w:rPr>
          <w:rFonts w:ascii="Arial" w:hAnsi="Arial" w:cs="Arial"/>
        </w:rPr>
        <w:t>qe</w:t>
      </w:r>
    </w:p>
    <w:p w14:paraId="4819F454" w14:textId="77777777" w:rsidR="00D22BCE" w:rsidRDefault="00D22BCE" w:rsidP="00D22BCE">
      <w:pPr>
        <w:jc w:val="center"/>
        <w:rPr>
          <w:rFonts w:ascii="Arial" w:hAnsi="Arial" w:cs="Arial"/>
          <w:b/>
        </w:rPr>
      </w:pPr>
    </w:p>
    <w:p w14:paraId="4819F455" w14:textId="77777777" w:rsidR="00144072" w:rsidRDefault="00144072" w:rsidP="00D22BCE">
      <w:pPr>
        <w:jc w:val="center"/>
        <w:rPr>
          <w:rFonts w:ascii="Arial" w:hAnsi="Arial" w:cs="Arial"/>
          <w:b/>
        </w:rPr>
      </w:pPr>
    </w:p>
    <w:p w14:paraId="4819F456" w14:textId="77777777" w:rsidR="00144072" w:rsidRDefault="00144072" w:rsidP="00D22BCE">
      <w:pPr>
        <w:jc w:val="center"/>
        <w:rPr>
          <w:rFonts w:ascii="Arial" w:hAnsi="Arial" w:cs="Arial"/>
          <w:b/>
        </w:rPr>
      </w:pPr>
    </w:p>
    <w:p w14:paraId="4819F457" w14:textId="77777777" w:rsidR="00144072" w:rsidRDefault="00144072" w:rsidP="00144072">
      <w:pPr>
        <w:rPr>
          <w:rFonts w:ascii="Arial" w:hAnsi="Arial" w:cs="Arial"/>
          <w:b/>
        </w:rPr>
      </w:pPr>
    </w:p>
    <w:p w14:paraId="4819F458" w14:textId="77777777" w:rsidR="00144072" w:rsidRDefault="00144072" w:rsidP="00144072">
      <w:pPr>
        <w:rPr>
          <w:rFonts w:ascii="Arial" w:hAnsi="Arial" w:cs="Arial"/>
          <w:b/>
        </w:rPr>
      </w:pPr>
    </w:p>
    <w:p w14:paraId="4819F459" w14:textId="77777777" w:rsidR="00144072" w:rsidRDefault="00144072" w:rsidP="00144072">
      <w:pPr>
        <w:rPr>
          <w:rFonts w:ascii="Arial" w:hAnsi="Arial" w:cs="Arial"/>
          <w:b/>
        </w:rPr>
      </w:pPr>
    </w:p>
    <w:p w14:paraId="4819F45A" w14:textId="77777777" w:rsidR="00144072" w:rsidRDefault="00144072" w:rsidP="00144072">
      <w:pPr>
        <w:rPr>
          <w:rFonts w:ascii="Arial" w:hAnsi="Arial" w:cs="Arial"/>
          <w:b/>
        </w:rPr>
      </w:pPr>
    </w:p>
    <w:p w14:paraId="4819F45B" w14:textId="77777777" w:rsidR="00144072" w:rsidRDefault="00144072" w:rsidP="00144072">
      <w:pPr>
        <w:rPr>
          <w:rFonts w:ascii="Arial" w:hAnsi="Arial" w:cs="Arial"/>
          <w:b/>
        </w:rPr>
      </w:pPr>
    </w:p>
    <w:p w14:paraId="4819F45C" w14:textId="77777777" w:rsidR="00144072" w:rsidRDefault="00144072" w:rsidP="00144072">
      <w:pPr>
        <w:rPr>
          <w:rFonts w:ascii="Arial" w:hAnsi="Arial" w:cs="Arial"/>
          <w:b/>
        </w:rPr>
      </w:pPr>
    </w:p>
    <w:p w14:paraId="4819F45D" w14:textId="77777777" w:rsidR="00144072" w:rsidRDefault="00144072" w:rsidP="00144072">
      <w:pPr>
        <w:rPr>
          <w:rFonts w:ascii="Arial" w:hAnsi="Arial" w:cs="Arial"/>
          <w:b/>
        </w:rPr>
      </w:pPr>
    </w:p>
    <w:p w14:paraId="4819F45E" w14:textId="77777777" w:rsidR="00144072" w:rsidRDefault="00144072" w:rsidP="00144072">
      <w:pPr>
        <w:rPr>
          <w:rFonts w:ascii="Arial" w:hAnsi="Arial" w:cs="Arial"/>
          <w:b/>
        </w:rPr>
      </w:pPr>
    </w:p>
    <w:p w14:paraId="4819F45F" w14:textId="77777777" w:rsidR="00144072" w:rsidRDefault="00144072" w:rsidP="00144072">
      <w:pPr>
        <w:rPr>
          <w:rFonts w:ascii="Arial" w:hAnsi="Arial" w:cs="Arial"/>
          <w:b/>
        </w:rPr>
      </w:pPr>
    </w:p>
    <w:p w14:paraId="4819F460" w14:textId="77777777" w:rsidR="00144072" w:rsidRDefault="00144072" w:rsidP="00144072">
      <w:pPr>
        <w:rPr>
          <w:rFonts w:ascii="Arial" w:hAnsi="Arial" w:cs="Arial"/>
          <w:b/>
        </w:rPr>
      </w:pPr>
    </w:p>
    <w:p w14:paraId="4819F461" w14:textId="77777777" w:rsidR="00144072" w:rsidRDefault="00144072" w:rsidP="00144072">
      <w:pPr>
        <w:rPr>
          <w:rFonts w:ascii="Arial" w:hAnsi="Arial" w:cs="Arial"/>
          <w:b/>
        </w:rPr>
      </w:pPr>
    </w:p>
    <w:p w14:paraId="4819F462" w14:textId="77777777" w:rsidR="00144072" w:rsidRDefault="00144072" w:rsidP="00144072">
      <w:pPr>
        <w:rPr>
          <w:rFonts w:ascii="Arial" w:hAnsi="Arial" w:cs="Arial"/>
          <w:b/>
        </w:rPr>
      </w:pPr>
    </w:p>
    <w:p w14:paraId="4819F463" w14:textId="77777777" w:rsidR="00144072" w:rsidRDefault="004B62F9" w:rsidP="00144072">
      <w:pPr>
        <w:rPr>
          <w:rFonts w:ascii="Arial" w:hAnsi="Arial" w:cs="Arial"/>
          <w:b/>
        </w:rPr>
      </w:pPr>
      <w:r>
        <w:rPr>
          <w:rFonts w:ascii="Arial" w:hAnsi="Arial" w:cs="Arial"/>
          <w:b/>
          <w:noProof/>
          <w:lang w:val="en-GB" w:eastAsia="en-GB"/>
        </w:rPr>
        <mc:AlternateContent>
          <mc:Choice Requires="wps">
            <w:drawing>
              <wp:anchor distT="0" distB="0" distL="114300" distR="114300" simplePos="0" relativeHeight="251647488" behindDoc="0" locked="0" layoutInCell="1" allowOverlap="1" wp14:anchorId="4819F5E1" wp14:editId="4819F5E2">
                <wp:simplePos x="0" y="0"/>
                <wp:positionH relativeFrom="column">
                  <wp:posOffset>62230</wp:posOffset>
                </wp:positionH>
                <wp:positionV relativeFrom="paragraph">
                  <wp:posOffset>314325</wp:posOffset>
                </wp:positionV>
                <wp:extent cx="5258435" cy="1028700"/>
                <wp:effectExtent l="0" t="0" r="3810" b="0"/>
                <wp:wrapSquare wrapText="bothSides"/>
                <wp:docPr id="4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8435" cy="1028700"/>
                        </a:xfrm>
                        <a:prstGeom prst="rect">
                          <a:avLst/>
                        </a:prstGeom>
                        <a:solidFill>
                          <a:srgbClr val="009AE4"/>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4.9pt;margin-top:24.75pt;width:414.05pt;height:81pt;z-index:25164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" fillcolor="#009ae4" stroked="f">
                <v:shadow color="#ccc"/>
                <w10:wrap type="square"/>
              </v:rect>
            </w:pict>
          </mc:Fallback>
        </mc:AlternateContent>
      </w:r>
      <w:r>
        <w:rPr>
          <w:rFonts w:ascii="Arial" w:hAnsi="Arial" w:cs="Arial"/>
          <w:b/>
          <w:noProof/>
          <w:lang w:val="en-GB" w:eastAsia="en-GB"/>
        </w:rPr>
        <mc:AlternateContent>
          <mc:Choice Requires="wps">
            <w:drawing>
              <wp:anchor distT="0" distB="0" distL="114300" distR="114300" simplePos="0" relativeHeight="251648512" behindDoc="0" locked="0" layoutInCell="1" allowOverlap="1" wp14:anchorId="4819F5E3" wp14:editId="4819F5E4">
                <wp:simplePos x="0" y="0"/>
                <wp:positionH relativeFrom="column">
                  <wp:posOffset>-11430</wp:posOffset>
                </wp:positionH>
                <wp:positionV relativeFrom="paragraph">
                  <wp:posOffset>418465</wp:posOffset>
                </wp:positionV>
                <wp:extent cx="5258435" cy="848995"/>
                <wp:effectExtent l="0" t="0" r="1270" b="0"/>
                <wp:wrapSquare wrapText="bothSides"/>
                <wp:docPr id="4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8435" cy="848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F64C" w14:textId="77777777" w:rsidR="00913DC1" w:rsidRDefault="00913DC1" w:rsidP="004853B8">
                            <w:pPr>
                              <w:ind w:right="57"/>
                              <w:jc w:val="right"/>
                              <w:rPr>
                                <w:rFonts w:ascii="Arial" w:hAnsi="Arial" w:cs="Arial"/>
                                <w:b/>
                                <w:color w:val="FFFFFF"/>
                                <w:sz w:val="52"/>
                                <w:szCs w:val="52"/>
                              </w:rPr>
                            </w:pPr>
                            <w:r>
                              <w:rPr>
                                <w:rFonts w:ascii="Arial" w:hAnsi="Arial" w:cs="Arial"/>
                                <w:b/>
                                <w:color w:val="FFFFFF"/>
                                <w:sz w:val="52"/>
                                <w:szCs w:val="52"/>
                              </w:rPr>
                              <w:t>Discretionary Grant</w:t>
                            </w:r>
                          </w:p>
                          <w:p w14:paraId="4819F64D" w14:textId="77777777" w:rsidR="00913DC1" w:rsidRPr="004853B8" w:rsidRDefault="00913DC1" w:rsidP="004853B8">
                            <w:pPr>
                              <w:ind w:right="57"/>
                              <w:jc w:val="right"/>
                              <w:rPr>
                                <w:rFonts w:ascii="Arial" w:hAnsi="Arial" w:cs="Arial"/>
                                <w:b/>
                                <w:color w:val="FFFFFF"/>
                                <w:sz w:val="52"/>
                                <w:szCs w:val="52"/>
                              </w:rPr>
                            </w:pPr>
                            <w:r>
                              <w:rPr>
                                <w:rFonts w:ascii="Arial" w:hAnsi="Arial" w:cs="Arial"/>
                                <w:b/>
                                <w:color w:val="FFFFFF"/>
                                <w:sz w:val="52"/>
                                <w:szCs w:val="52"/>
                              </w:rPr>
                              <w:t xml:space="preserve">Application Form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9pt;margin-top:32.95pt;width:414.05pt;height:66.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YVgtwIAALs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" filled="f" stroked="f">
                <v:textbox>
                  <w:txbxContent>
                    <w:p w:rsidR="00913DC1" w:rsidRDefault="00913DC1" w:rsidP="004853B8">
                      <w:pPr>
                        <w:ind w:right="57"/>
                        <w:jc w:val="right"/>
                        <w:rPr>
                          <w:rFonts w:ascii="Arial" w:hAnsi="Arial" w:cs="Arial"/>
                          <w:b/>
                          <w:color w:val="FFFFFF"/>
                          <w:sz w:val="52"/>
                          <w:szCs w:val="52"/>
                        </w:rPr>
                      </w:pPr>
                      <w:r>
                        <w:rPr>
                          <w:rFonts w:ascii="Arial" w:hAnsi="Arial" w:cs="Arial"/>
                          <w:b/>
                          <w:color w:val="FFFFFF"/>
                          <w:sz w:val="52"/>
                          <w:szCs w:val="52"/>
                        </w:rPr>
                        <w:t>Discretionary Grant</w:t>
                      </w:r>
                    </w:p>
                    <w:p w:rsidR="00913DC1" w:rsidRPr="004853B8" w:rsidRDefault="00913DC1" w:rsidP="004853B8">
                      <w:pPr>
                        <w:ind w:right="57"/>
                        <w:jc w:val="right"/>
                        <w:rPr>
                          <w:rFonts w:ascii="Arial" w:hAnsi="Arial" w:cs="Arial"/>
                          <w:b/>
                          <w:color w:val="FFFFFF"/>
                          <w:sz w:val="52"/>
                          <w:szCs w:val="52"/>
                        </w:rPr>
                      </w:pPr>
                      <w:r>
                        <w:rPr>
                          <w:rFonts w:ascii="Arial" w:hAnsi="Arial" w:cs="Arial"/>
                          <w:b/>
                          <w:color w:val="FFFFFF"/>
                          <w:sz w:val="52"/>
                          <w:szCs w:val="52"/>
                        </w:rPr>
                        <w:t xml:space="preserve">Application Form    </w:t>
                      </w:r>
                    </w:p>
                  </w:txbxContent>
                </v:textbox>
                <w10:wrap type="square"/>
              </v:shape>
            </w:pict>
          </mc:Fallback>
        </mc:AlternateContent>
      </w:r>
    </w:p>
    <w:p w14:paraId="4819F464" w14:textId="77777777" w:rsidR="00144072" w:rsidRDefault="00144072" w:rsidP="00144072">
      <w:pPr>
        <w:rPr>
          <w:rFonts w:ascii="Arial" w:hAnsi="Arial" w:cs="Arial"/>
          <w:b/>
        </w:rPr>
      </w:pPr>
    </w:p>
    <w:p w14:paraId="4819F465" w14:textId="77777777" w:rsidR="00144072" w:rsidRDefault="00144072" w:rsidP="00144072">
      <w:pPr>
        <w:rPr>
          <w:rFonts w:ascii="Arial" w:hAnsi="Arial" w:cs="Arial"/>
          <w:b/>
        </w:rPr>
      </w:pPr>
    </w:p>
    <w:p w14:paraId="4819F466" w14:textId="77777777" w:rsidR="00144072" w:rsidRDefault="00144072" w:rsidP="00144072">
      <w:pPr>
        <w:rPr>
          <w:rFonts w:ascii="Arial" w:hAnsi="Arial" w:cs="Arial"/>
          <w:b/>
        </w:rPr>
      </w:pPr>
    </w:p>
    <w:p w14:paraId="4819F467" w14:textId="77777777" w:rsidR="00144072" w:rsidRDefault="00144072" w:rsidP="00144072">
      <w:pPr>
        <w:rPr>
          <w:rFonts w:ascii="Arial" w:hAnsi="Arial" w:cs="Arial"/>
          <w:b/>
        </w:rPr>
      </w:pPr>
    </w:p>
    <w:p w14:paraId="4819F468" w14:textId="77777777" w:rsidR="00144072" w:rsidRDefault="00144072" w:rsidP="00144072">
      <w:pPr>
        <w:rPr>
          <w:rFonts w:ascii="Arial" w:hAnsi="Arial" w:cs="Arial"/>
          <w:b/>
        </w:rPr>
      </w:pPr>
    </w:p>
    <w:p w14:paraId="4819F469" w14:textId="77777777" w:rsidR="00144072" w:rsidRDefault="00144072" w:rsidP="00144072">
      <w:pPr>
        <w:rPr>
          <w:rFonts w:ascii="Arial" w:hAnsi="Arial" w:cs="Arial"/>
          <w:b/>
        </w:rPr>
      </w:pPr>
    </w:p>
    <w:p w14:paraId="4819F46A" w14:textId="77777777" w:rsidR="00144072" w:rsidRDefault="00144072" w:rsidP="00144072">
      <w:pPr>
        <w:rPr>
          <w:rFonts w:ascii="Arial" w:hAnsi="Arial" w:cs="Arial"/>
          <w:b/>
        </w:rPr>
      </w:pPr>
    </w:p>
    <w:p w14:paraId="4819F46B" w14:textId="77777777" w:rsidR="00144072" w:rsidRDefault="00144072" w:rsidP="00144072">
      <w:pPr>
        <w:rPr>
          <w:rFonts w:ascii="Arial" w:hAnsi="Arial" w:cs="Arial"/>
          <w:b/>
        </w:rPr>
      </w:pPr>
    </w:p>
    <w:p w14:paraId="4819F46C" w14:textId="77777777" w:rsidR="00144072" w:rsidRDefault="00144072" w:rsidP="00144072">
      <w:pPr>
        <w:rPr>
          <w:rFonts w:ascii="Arial" w:hAnsi="Arial" w:cs="Arial"/>
          <w:b/>
        </w:rPr>
      </w:pPr>
    </w:p>
    <w:p w14:paraId="4819F46D" w14:textId="77777777" w:rsidR="00144072" w:rsidRDefault="00144072" w:rsidP="00144072">
      <w:pPr>
        <w:rPr>
          <w:rFonts w:ascii="Arial" w:hAnsi="Arial" w:cs="Arial"/>
          <w:b/>
        </w:rPr>
      </w:pPr>
    </w:p>
    <w:p w14:paraId="4819F46E" w14:textId="77777777" w:rsidR="00144072" w:rsidRDefault="00144072" w:rsidP="00144072">
      <w:pPr>
        <w:rPr>
          <w:rFonts w:ascii="Arial" w:hAnsi="Arial" w:cs="Arial"/>
          <w:b/>
        </w:rPr>
      </w:pPr>
    </w:p>
    <w:p w14:paraId="4819F46F" w14:textId="77777777" w:rsidR="00144072" w:rsidRDefault="00144072" w:rsidP="00144072">
      <w:pPr>
        <w:rPr>
          <w:rFonts w:ascii="Arial" w:hAnsi="Arial" w:cs="Arial"/>
          <w:b/>
        </w:rPr>
      </w:pPr>
    </w:p>
    <w:p w14:paraId="4819F470" w14:textId="77777777" w:rsidR="00144072" w:rsidRDefault="00144072" w:rsidP="00144072">
      <w:pPr>
        <w:rPr>
          <w:rFonts w:ascii="Arial" w:hAnsi="Arial" w:cs="Arial"/>
          <w:b/>
        </w:rPr>
      </w:pPr>
    </w:p>
    <w:p w14:paraId="4819F471" w14:textId="77777777" w:rsidR="00144072" w:rsidRDefault="00144072" w:rsidP="00144072">
      <w:pPr>
        <w:rPr>
          <w:rFonts w:ascii="Arial" w:hAnsi="Arial" w:cs="Arial"/>
          <w:b/>
        </w:rPr>
      </w:pPr>
    </w:p>
    <w:p w14:paraId="4819F472" w14:textId="77777777" w:rsidR="00144072" w:rsidRDefault="00144072" w:rsidP="00144072">
      <w:pPr>
        <w:rPr>
          <w:rFonts w:ascii="Arial" w:hAnsi="Arial" w:cs="Arial"/>
          <w:b/>
        </w:rPr>
      </w:pPr>
    </w:p>
    <w:p w14:paraId="4819F473" w14:textId="77777777" w:rsidR="00144072" w:rsidRDefault="00144072" w:rsidP="00144072">
      <w:pPr>
        <w:rPr>
          <w:rFonts w:ascii="Arial" w:hAnsi="Arial" w:cs="Arial"/>
          <w:b/>
        </w:rPr>
      </w:pPr>
    </w:p>
    <w:p w14:paraId="4819F474" w14:textId="77777777" w:rsidR="00144072" w:rsidRDefault="004B3A90" w:rsidP="00144072">
      <w:pPr>
        <w:rPr>
          <w:rFonts w:ascii="Arial" w:hAnsi="Arial" w:cs="Arial"/>
          <w:b/>
        </w:rPr>
        <w:sectPr w:rsidR="00144072" w:rsidSect="00494D57">
          <w:headerReference w:type="default" r:id="rId13"/>
          <w:pgSz w:w="11906" w:h="16838"/>
          <w:pgMar w:top="1440" w:right="1800" w:bottom="1440" w:left="1800" w:header="708" w:footer="708" w:gutter="0"/>
          <w:cols w:space="708"/>
          <w:titlePg/>
          <w:docGrid w:linePitch="360"/>
        </w:sectPr>
      </w:pPr>
      <w:r w:rsidRPr="004B3A90">
        <w:rPr>
          <w:rFonts w:ascii="Arial" w:hAnsi="Arial" w:cs="Arial"/>
          <w:b/>
          <w:noProof/>
          <w:lang w:val="en-GB" w:eastAsia="en-GB"/>
        </w:rPr>
        <w:drawing>
          <wp:anchor distT="0" distB="0" distL="114300" distR="114300" simplePos="0" relativeHeight="251670016" behindDoc="1" locked="0" layoutInCell="1" allowOverlap="1" wp14:anchorId="4819F5E5" wp14:editId="4819F5E6">
            <wp:simplePos x="0" y="0"/>
            <wp:positionH relativeFrom="column">
              <wp:posOffset>4743450</wp:posOffset>
            </wp:positionH>
            <wp:positionV relativeFrom="paragraph">
              <wp:posOffset>1049020</wp:posOffset>
            </wp:positionV>
            <wp:extent cx="1524000" cy="1571625"/>
            <wp:effectExtent l="19050" t="0" r="0" b="0"/>
            <wp:wrapTight wrapText="bothSides">
              <wp:wrapPolygon edited="0">
                <wp:start x="-270" y="0"/>
                <wp:lineTo x="-270" y="21469"/>
                <wp:lineTo x="21600" y="21469"/>
                <wp:lineTo x="21600" y="0"/>
                <wp:lineTo x="-270" y="0"/>
              </wp:wrapPolygon>
            </wp:wrapTight>
            <wp:docPr id="2" name="Picture 83" descr="QBE Logo_Vertical_r0g154b228_Final150408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QBE Logo_Vertical_r0g154b228_Final150408_S"/>
                    <pic:cNvPicPr>
                      <a:picLocks noChangeAspect="1" noChangeArrowheads="1"/>
                    </pic:cNvPicPr>
                  </pic:nvPicPr>
                  <pic:blipFill>
                    <a:blip r:embed="rId14" cstate="print"/>
                    <a:srcRect/>
                    <a:stretch>
                      <a:fillRect/>
                    </a:stretch>
                  </pic:blipFill>
                  <pic:spPr bwMode="auto">
                    <a:xfrm>
                      <a:off x="0" y="0"/>
                      <a:ext cx="1524000" cy="1571625"/>
                    </a:xfrm>
                    <a:prstGeom prst="rect">
                      <a:avLst/>
                    </a:prstGeom>
                    <a:noFill/>
                    <a:ln w="9525">
                      <a:noFill/>
                      <a:miter lim="800000"/>
                      <a:headEnd/>
                      <a:tailEnd/>
                    </a:ln>
                  </pic:spPr>
                </pic:pic>
              </a:graphicData>
            </a:graphic>
          </wp:anchor>
        </w:drawing>
      </w:r>
    </w:p>
    <w:p w14:paraId="4819F475" w14:textId="77777777" w:rsidR="00144072" w:rsidRDefault="00A831BD" w:rsidP="00144072">
      <w:pPr>
        <w:rPr>
          <w:rFonts w:ascii="Arial" w:hAnsi="Arial" w:cs="Arial"/>
          <w:b/>
        </w:rPr>
      </w:pPr>
      <w:r>
        <w:rPr>
          <w:rFonts w:ascii="Arial" w:hAnsi="Arial" w:cs="Arial"/>
          <w:b/>
          <w:noProof/>
          <w:lang w:val="en-GB" w:eastAsia="en-GB"/>
        </w:rPr>
        <w:lastRenderedPageBreak/>
        <w:drawing>
          <wp:anchor distT="0" distB="0" distL="114300" distR="114300" simplePos="0" relativeHeight="251654656" behindDoc="0" locked="0" layoutInCell="1" allowOverlap="1" wp14:anchorId="4819F5E7" wp14:editId="4819F5E8">
            <wp:simplePos x="0" y="0"/>
            <wp:positionH relativeFrom="column">
              <wp:posOffset>-629285</wp:posOffset>
            </wp:positionH>
            <wp:positionV relativeFrom="paragraph">
              <wp:posOffset>-609601</wp:posOffset>
            </wp:positionV>
            <wp:extent cx="2062758" cy="714375"/>
            <wp:effectExtent l="19050" t="0" r="0" b="0"/>
            <wp:wrapNone/>
            <wp:docPr id="35" name="Picture 35" descr="~784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7848993"/>
                    <pic:cNvPicPr>
                      <a:picLocks noChangeAspect="1" noChangeArrowheads="1"/>
                    </pic:cNvPicPr>
                  </pic:nvPicPr>
                  <pic:blipFill>
                    <a:blip r:embed="rId15" cstate="print"/>
                    <a:srcRect/>
                    <a:stretch>
                      <a:fillRect/>
                    </a:stretch>
                  </pic:blipFill>
                  <pic:spPr bwMode="auto">
                    <a:xfrm>
                      <a:off x="0" y="0"/>
                      <a:ext cx="2062758" cy="714375"/>
                    </a:xfrm>
                    <a:prstGeom prst="rect">
                      <a:avLst/>
                    </a:prstGeom>
                    <a:noFill/>
                    <a:ln w="9525">
                      <a:noFill/>
                      <a:miter lim="800000"/>
                      <a:headEnd/>
                      <a:tailEnd/>
                    </a:ln>
                  </pic:spPr>
                </pic:pic>
              </a:graphicData>
            </a:graphic>
          </wp:anchor>
        </w:drawing>
      </w:r>
    </w:p>
    <w:p w14:paraId="4819F476" w14:textId="77777777" w:rsidR="00DA3A78" w:rsidRDefault="00DA3A78" w:rsidP="00DA3A78">
      <w:pPr>
        <w:ind w:left="2127"/>
        <w:rPr>
          <w:rFonts w:ascii="Arial" w:hAnsi="Arial" w:cs="Arial"/>
          <w:b/>
        </w:rPr>
      </w:pPr>
    </w:p>
    <w:p w14:paraId="4819F477" w14:textId="77777777" w:rsidR="00001AFD" w:rsidRDefault="004B62F9" w:rsidP="002C5219">
      <w:pPr>
        <w:ind w:left="720"/>
        <w:rPr>
          <w:rFonts w:ascii="Arial" w:hAnsi="Arial" w:cs="Arial"/>
          <w:b/>
          <w:color w:val="009AFD"/>
          <w:sz w:val="36"/>
          <w:szCs w:val="36"/>
        </w:rPr>
      </w:pPr>
      <w:r>
        <w:rPr>
          <w:rFonts w:ascii="Arial" w:hAnsi="Arial" w:cs="Arial"/>
          <w:b/>
          <w:noProof/>
          <w:lang w:val="en-GB" w:eastAsia="en-GB"/>
        </w:rPr>
        <mc:AlternateContent>
          <mc:Choice Requires="wps">
            <w:drawing>
              <wp:anchor distT="0" distB="0" distL="114300" distR="114300" simplePos="0" relativeHeight="251649536" behindDoc="0" locked="0" layoutInCell="1" allowOverlap="1" wp14:anchorId="4819F5E9" wp14:editId="4819F5EA">
                <wp:simplePos x="0" y="0"/>
                <wp:positionH relativeFrom="column">
                  <wp:posOffset>-635</wp:posOffset>
                </wp:positionH>
                <wp:positionV relativeFrom="paragraph">
                  <wp:posOffset>44450</wp:posOffset>
                </wp:positionV>
                <wp:extent cx="0" cy="8539480"/>
                <wp:effectExtent l="18415" t="15875" r="19685" b="17145"/>
                <wp:wrapNone/>
                <wp:docPr id="4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39480"/>
                        </a:xfrm>
                        <a:prstGeom prst="straightConnector1">
                          <a:avLst/>
                        </a:prstGeom>
                        <a:noFill/>
                        <a:ln w="25400">
                          <a:solidFill>
                            <a:srgbClr val="009AF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05pt;margin-top:3.5pt;width:0;height:672.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" strokecolor="#009afd" strokeweight="2pt"/>
            </w:pict>
          </mc:Fallback>
        </mc:AlternateContent>
      </w:r>
      <w:r w:rsidR="00001AFD">
        <w:rPr>
          <w:rFonts w:ascii="Arial" w:hAnsi="Arial" w:cs="Arial"/>
          <w:b/>
          <w:color w:val="009AFD"/>
          <w:sz w:val="36"/>
          <w:szCs w:val="36"/>
        </w:rPr>
        <w:t>Application for a discretionary grant by a regi</w:t>
      </w:r>
      <w:r w:rsidR="00001AFD" w:rsidRPr="007F4D7C">
        <w:rPr>
          <w:rFonts w:ascii="Arial" w:hAnsi="Arial" w:cs="Arial"/>
          <w:b/>
          <w:color w:val="009AFD"/>
          <w:sz w:val="36"/>
          <w:szCs w:val="36"/>
        </w:rPr>
        <w:t>s</w:t>
      </w:r>
      <w:r w:rsidR="00001AFD">
        <w:rPr>
          <w:rFonts w:ascii="Arial" w:hAnsi="Arial" w:cs="Arial"/>
          <w:b/>
          <w:color w:val="009AFD"/>
          <w:sz w:val="36"/>
          <w:szCs w:val="36"/>
        </w:rPr>
        <w:t>tered charity</w:t>
      </w:r>
    </w:p>
    <w:p w14:paraId="4819F478" w14:textId="77777777" w:rsidR="00001AFD" w:rsidRDefault="00001AFD" w:rsidP="00DA3A78">
      <w:pPr>
        <w:ind w:left="2127"/>
        <w:rPr>
          <w:rFonts w:ascii="Arial" w:hAnsi="Arial" w:cs="Arial"/>
          <w:b/>
          <w:color w:val="009AFD"/>
          <w:sz w:val="28"/>
          <w:szCs w:val="28"/>
        </w:rPr>
      </w:pPr>
    </w:p>
    <w:p w14:paraId="4819F479" w14:textId="77777777" w:rsidR="00DA3A78" w:rsidRPr="00DA3A78" w:rsidRDefault="00DA3A78" w:rsidP="002C5219">
      <w:pPr>
        <w:ind w:firstLine="720"/>
        <w:rPr>
          <w:rFonts w:ascii="Arial" w:hAnsi="Arial" w:cs="Arial"/>
          <w:b/>
          <w:color w:val="009AFD"/>
          <w:sz w:val="28"/>
          <w:szCs w:val="28"/>
        </w:rPr>
      </w:pPr>
      <w:r w:rsidRPr="00DA3A78">
        <w:rPr>
          <w:rFonts w:ascii="Arial" w:hAnsi="Arial" w:cs="Arial"/>
          <w:b/>
          <w:color w:val="009AFD"/>
          <w:sz w:val="28"/>
          <w:szCs w:val="28"/>
        </w:rPr>
        <w:t>Introduction</w:t>
      </w:r>
    </w:p>
    <w:p w14:paraId="4819F47A" w14:textId="77777777" w:rsidR="00FC5CDA" w:rsidRDefault="00FC5CDA" w:rsidP="00457A16">
      <w:pPr>
        <w:ind w:left="2127"/>
        <w:rPr>
          <w:rFonts w:ascii="Arial" w:hAnsi="Arial" w:cs="Arial"/>
        </w:rPr>
      </w:pPr>
    </w:p>
    <w:p w14:paraId="4819F47B" w14:textId="77777777" w:rsidR="00001AFD" w:rsidRPr="00221436" w:rsidRDefault="00001AFD" w:rsidP="00D91633">
      <w:pPr>
        <w:spacing w:line="276" w:lineRule="auto"/>
        <w:ind w:left="720"/>
        <w:jc w:val="both"/>
        <w:rPr>
          <w:rFonts w:ascii="Arial" w:hAnsi="Arial" w:cs="Arial"/>
          <w:sz w:val="20"/>
          <w:szCs w:val="20"/>
        </w:rPr>
      </w:pPr>
      <w:r w:rsidRPr="00221436">
        <w:rPr>
          <w:rFonts w:ascii="Arial" w:hAnsi="Arial" w:cs="Arial"/>
          <w:sz w:val="20"/>
          <w:szCs w:val="20"/>
        </w:rPr>
        <w:t>QBE European Operations</w:t>
      </w:r>
      <w:r w:rsidR="007F4D7C" w:rsidRPr="00221436">
        <w:rPr>
          <w:rFonts w:ascii="Arial" w:hAnsi="Arial" w:cs="Arial"/>
          <w:sz w:val="20"/>
          <w:szCs w:val="20"/>
        </w:rPr>
        <w:t xml:space="preserve"> Foundation</w:t>
      </w:r>
      <w:r w:rsidRPr="00221436">
        <w:rPr>
          <w:rFonts w:ascii="Arial" w:hAnsi="Arial" w:cs="Arial"/>
          <w:sz w:val="20"/>
          <w:szCs w:val="20"/>
        </w:rPr>
        <w:t xml:space="preserve"> (“</w:t>
      </w:r>
      <w:r w:rsidR="007F4D7C" w:rsidRPr="00221436">
        <w:rPr>
          <w:rFonts w:ascii="Arial" w:hAnsi="Arial" w:cs="Arial"/>
          <w:sz w:val="20"/>
          <w:szCs w:val="20"/>
        </w:rPr>
        <w:t>the Foundation</w:t>
      </w:r>
      <w:r w:rsidRPr="00221436">
        <w:rPr>
          <w:rFonts w:ascii="Arial" w:hAnsi="Arial" w:cs="Arial"/>
          <w:sz w:val="20"/>
          <w:szCs w:val="20"/>
        </w:rPr>
        <w:t xml:space="preserve">”) </w:t>
      </w:r>
      <w:r w:rsidR="00AF7238" w:rsidRPr="00221436">
        <w:rPr>
          <w:rFonts w:ascii="Arial" w:hAnsi="Arial" w:cs="Arial"/>
          <w:sz w:val="20"/>
          <w:szCs w:val="20"/>
        </w:rPr>
        <w:t xml:space="preserve">is a Corporate Charity that </w:t>
      </w:r>
      <w:r w:rsidRPr="00221436">
        <w:rPr>
          <w:rFonts w:ascii="Arial" w:hAnsi="Arial" w:cs="Arial"/>
          <w:sz w:val="20"/>
          <w:szCs w:val="20"/>
        </w:rPr>
        <w:t>receives many charitable requests for financial support. To enable all requests to be considered fully and fairly, the attached application form must be completed in full and submitted according to the guidelines below.</w:t>
      </w:r>
    </w:p>
    <w:p w14:paraId="4819F47C" w14:textId="77777777" w:rsidR="00AF7238" w:rsidRPr="00221436" w:rsidRDefault="00AF7238" w:rsidP="00D91633">
      <w:pPr>
        <w:spacing w:line="276" w:lineRule="auto"/>
        <w:ind w:left="2127"/>
        <w:jc w:val="both"/>
        <w:rPr>
          <w:rFonts w:ascii="Arial" w:hAnsi="Arial" w:cs="Arial"/>
          <w:sz w:val="20"/>
          <w:szCs w:val="20"/>
        </w:rPr>
      </w:pPr>
    </w:p>
    <w:p w14:paraId="4819F47D" w14:textId="77777777" w:rsidR="002C5219" w:rsidRDefault="002C5219" w:rsidP="00D91633">
      <w:pPr>
        <w:spacing w:line="276" w:lineRule="auto"/>
        <w:ind w:left="720"/>
        <w:rPr>
          <w:rFonts w:ascii="Arial" w:hAnsi="Arial" w:cs="Arial"/>
          <w:sz w:val="20"/>
          <w:szCs w:val="20"/>
        </w:rPr>
      </w:pPr>
      <w:r w:rsidRPr="00221436">
        <w:rPr>
          <w:rFonts w:ascii="Arial" w:hAnsi="Arial" w:cs="Arial"/>
          <w:sz w:val="20"/>
          <w:szCs w:val="20"/>
        </w:rPr>
        <w:t>The Foundation predominately reflects the needs of QBE EO employees by supporting those charities they care passionately about. As a consequence, grant applications with employee sponsorship will have a greater likelihood of success over those without. All applications will be subject to available budget.</w:t>
      </w:r>
      <w:r w:rsidR="00221436">
        <w:rPr>
          <w:rFonts w:ascii="Arial" w:hAnsi="Arial" w:cs="Arial"/>
          <w:sz w:val="20"/>
          <w:szCs w:val="20"/>
        </w:rPr>
        <w:br/>
      </w:r>
      <w:r w:rsidR="00221436">
        <w:rPr>
          <w:rFonts w:ascii="Arial" w:hAnsi="Arial" w:cs="Arial"/>
          <w:sz w:val="20"/>
          <w:szCs w:val="20"/>
        </w:rPr>
        <w:tab/>
      </w:r>
    </w:p>
    <w:p w14:paraId="4819F47E" w14:textId="77777777" w:rsidR="00221436" w:rsidRPr="00221436" w:rsidRDefault="00221436" w:rsidP="00221436">
      <w:pPr>
        <w:spacing w:after="200" w:line="276" w:lineRule="auto"/>
        <w:ind w:firstLine="720"/>
        <w:jc w:val="both"/>
        <w:rPr>
          <w:rFonts w:ascii="Arial" w:eastAsia="Calibri" w:hAnsi="Arial" w:cs="Arial"/>
          <w:b/>
          <w:color w:val="009AE4"/>
          <w:lang w:val="en-GB" w:eastAsia="en-US"/>
        </w:rPr>
      </w:pPr>
      <w:r w:rsidRPr="00221436">
        <w:rPr>
          <w:rFonts w:ascii="Arial" w:eastAsia="Calibri" w:hAnsi="Arial" w:cs="Arial"/>
          <w:b/>
          <w:color w:val="009AE4"/>
          <w:lang w:val="en-GB" w:eastAsia="en-US"/>
        </w:rPr>
        <w:t>Philosophy and Objectives</w:t>
      </w:r>
    </w:p>
    <w:p w14:paraId="4819F47F" w14:textId="77777777" w:rsidR="00221436" w:rsidRPr="00221436" w:rsidRDefault="00221436" w:rsidP="00D91633">
      <w:pPr>
        <w:shd w:val="clear" w:color="auto" w:fill="FFFFFF"/>
        <w:spacing w:before="100" w:beforeAutospacing="1" w:after="100" w:afterAutospacing="1" w:line="276" w:lineRule="auto"/>
        <w:ind w:left="720"/>
        <w:jc w:val="both"/>
        <w:rPr>
          <w:rFonts w:ascii="Arial" w:eastAsia="Calibri" w:hAnsi="Arial" w:cs="Arial"/>
          <w:sz w:val="20"/>
          <w:szCs w:val="20"/>
          <w:lang w:val="en-GB" w:eastAsia="en-US"/>
        </w:rPr>
      </w:pPr>
      <w:r w:rsidRPr="00221436">
        <w:rPr>
          <w:rFonts w:ascii="Arial" w:hAnsi="Arial" w:cs="Arial"/>
          <w:bCs/>
          <w:sz w:val="20"/>
          <w:szCs w:val="20"/>
          <w:lang w:val="en-GB" w:eastAsia="en-GB"/>
        </w:rPr>
        <w:t xml:space="preserve">The philosophy of the Foundation is to support charities that help people overcome disadvantage, strengthen their abilities, and live more independently, successfully and productively.  We do this by operating within the </w:t>
      </w:r>
      <w:r w:rsidRPr="00221436">
        <w:rPr>
          <w:rFonts w:ascii="Arial" w:eastAsia="Calibri" w:hAnsi="Arial" w:cs="Arial"/>
          <w:sz w:val="20"/>
          <w:szCs w:val="20"/>
          <w:lang w:val="en-GB" w:eastAsia="en-US"/>
        </w:rPr>
        <w:t>following objectives:</w:t>
      </w:r>
    </w:p>
    <w:p w14:paraId="4819F480" w14:textId="77777777" w:rsidR="00221436" w:rsidRPr="00221436" w:rsidRDefault="00221436" w:rsidP="00D91633">
      <w:pPr>
        <w:numPr>
          <w:ilvl w:val="0"/>
          <w:numId w:val="23"/>
        </w:numPr>
        <w:spacing w:after="200" w:line="276" w:lineRule="auto"/>
        <w:jc w:val="both"/>
        <w:rPr>
          <w:rFonts w:ascii="Arial" w:eastAsia="Calibri" w:hAnsi="Arial" w:cs="Arial"/>
          <w:sz w:val="20"/>
          <w:szCs w:val="20"/>
          <w:lang w:val="en-GB" w:eastAsia="en-US"/>
        </w:rPr>
      </w:pPr>
      <w:r w:rsidRPr="00221436">
        <w:rPr>
          <w:rFonts w:ascii="Arial" w:eastAsia="Calibri" w:hAnsi="Arial" w:cs="Arial"/>
          <w:sz w:val="20"/>
          <w:szCs w:val="20"/>
          <w:lang w:val="en-GB" w:eastAsia="en-US"/>
        </w:rPr>
        <w:t>The relief of financial hardship in the UK by providing grants, items and services to individuals in need and/or charities in the UK and Europe whose aims include advancing education, training, skills development and healthcare projects and all the necessary support designed to enable individuals to generate sustainable income and be self-sufficient.</w:t>
      </w:r>
    </w:p>
    <w:p w14:paraId="4819F481" w14:textId="77777777" w:rsidR="00221436" w:rsidRPr="00221436" w:rsidRDefault="00221436" w:rsidP="00D91633">
      <w:pPr>
        <w:numPr>
          <w:ilvl w:val="0"/>
          <w:numId w:val="23"/>
        </w:numPr>
        <w:spacing w:after="200" w:line="276" w:lineRule="auto"/>
        <w:jc w:val="both"/>
        <w:rPr>
          <w:rFonts w:ascii="Arial" w:eastAsia="Calibri" w:hAnsi="Arial" w:cs="Arial"/>
          <w:sz w:val="20"/>
          <w:szCs w:val="20"/>
          <w:lang w:val="en-GB" w:eastAsia="en-US"/>
        </w:rPr>
      </w:pPr>
      <w:r w:rsidRPr="00221436">
        <w:rPr>
          <w:rFonts w:ascii="Arial" w:eastAsia="Calibri" w:hAnsi="Arial" w:cs="Arial"/>
          <w:sz w:val="20"/>
          <w:szCs w:val="20"/>
          <w:lang w:val="en-GB" w:eastAsia="en-US"/>
        </w:rPr>
        <w:t xml:space="preserve">To assist charities in such ways as the charity trustees see fit, whose focus is on providing educational opportunities, work ready initiatives and healthcare support for those in need in the UK and Europe. </w:t>
      </w:r>
    </w:p>
    <w:p w14:paraId="4819F482" w14:textId="77777777" w:rsidR="00221436" w:rsidRPr="00221436" w:rsidRDefault="00221436" w:rsidP="00D91633">
      <w:pPr>
        <w:spacing w:line="276" w:lineRule="auto"/>
        <w:ind w:left="720"/>
        <w:rPr>
          <w:rFonts w:ascii="Arial" w:hAnsi="Arial" w:cs="Arial"/>
          <w:sz w:val="20"/>
          <w:szCs w:val="20"/>
        </w:rPr>
      </w:pPr>
      <w:r w:rsidRPr="00221436">
        <w:rPr>
          <w:rFonts w:ascii="Arial" w:eastAsia="Calibri" w:hAnsi="Arial" w:cs="Arial"/>
          <w:sz w:val="20"/>
          <w:szCs w:val="20"/>
          <w:lang w:val="en-GB" w:eastAsia="en-US"/>
        </w:rPr>
        <w:t>In addition</w:t>
      </w:r>
      <w:r w:rsidR="00D91633">
        <w:rPr>
          <w:rFonts w:ascii="Arial" w:eastAsia="Calibri" w:hAnsi="Arial" w:cs="Arial"/>
          <w:sz w:val="20"/>
          <w:szCs w:val="20"/>
          <w:lang w:val="en-GB" w:eastAsia="en-US"/>
        </w:rPr>
        <w:t>,</w:t>
      </w:r>
      <w:r w:rsidRPr="00221436">
        <w:rPr>
          <w:rFonts w:ascii="Arial" w:eastAsia="Calibri" w:hAnsi="Arial" w:cs="Arial"/>
          <w:sz w:val="20"/>
          <w:szCs w:val="20"/>
          <w:lang w:val="en-GB" w:eastAsia="en-US"/>
        </w:rPr>
        <w:t xml:space="preserve"> </w:t>
      </w:r>
      <w:r w:rsidRPr="00221436">
        <w:rPr>
          <w:rFonts w:ascii="Arial" w:hAnsi="Arial" w:cs="Arial"/>
          <w:sz w:val="20"/>
          <w:szCs w:val="20"/>
        </w:rPr>
        <w:t>our overarching objectives are:</w:t>
      </w:r>
    </w:p>
    <w:p w14:paraId="4819F483" w14:textId="77777777" w:rsidR="00D91633" w:rsidRDefault="00221436" w:rsidP="00D91633">
      <w:pPr>
        <w:pStyle w:val="ListParagraph"/>
        <w:numPr>
          <w:ilvl w:val="0"/>
          <w:numId w:val="22"/>
        </w:numPr>
        <w:shd w:val="clear" w:color="auto" w:fill="FFFFFF"/>
        <w:spacing w:before="100" w:beforeAutospacing="1" w:after="100" w:afterAutospacing="1" w:line="276" w:lineRule="auto"/>
        <w:rPr>
          <w:rFonts w:ascii="Arial" w:hAnsi="Arial" w:cs="Arial"/>
          <w:sz w:val="20"/>
          <w:szCs w:val="20"/>
        </w:rPr>
      </w:pPr>
      <w:r w:rsidRPr="00221436">
        <w:rPr>
          <w:rFonts w:ascii="Arial" w:hAnsi="Arial" w:cs="Arial"/>
          <w:sz w:val="20"/>
          <w:szCs w:val="20"/>
        </w:rPr>
        <w:t xml:space="preserve">To make a difference in key areas that align with QBE’s vision and values </w:t>
      </w:r>
    </w:p>
    <w:p w14:paraId="4819F484" w14:textId="77777777" w:rsidR="00D91633" w:rsidRDefault="00221436" w:rsidP="00D91633">
      <w:pPr>
        <w:pStyle w:val="ListParagraph"/>
        <w:numPr>
          <w:ilvl w:val="0"/>
          <w:numId w:val="22"/>
        </w:numPr>
        <w:shd w:val="clear" w:color="auto" w:fill="FFFFFF"/>
        <w:spacing w:before="100" w:beforeAutospacing="1" w:after="100" w:afterAutospacing="1" w:line="276" w:lineRule="auto"/>
        <w:rPr>
          <w:rFonts w:ascii="Arial" w:hAnsi="Arial" w:cs="Arial"/>
          <w:sz w:val="20"/>
          <w:szCs w:val="20"/>
        </w:rPr>
      </w:pPr>
      <w:r w:rsidRPr="00D91633">
        <w:rPr>
          <w:rFonts w:ascii="Arial" w:hAnsi="Arial" w:cs="Arial"/>
          <w:sz w:val="20"/>
          <w:szCs w:val="20"/>
        </w:rPr>
        <w:t xml:space="preserve">To drive employee engagement by developing networking and a strong team based culture  </w:t>
      </w:r>
    </w:p>
    <w:p w14:paraId="4819F485" w14:textId="77777777" w:rsidR="00221436" w:rsidRPr="00D91633" w:rsidRDefault="00221436" w:rsidP="00D91633">
      <w:pPr>
        <w:pStyle w:val="ListParagraph"/>
        <w:numPr>
          <w:ilvl w:val="0"/>
          <w:numId w:val="22"/>
        </w:numPr>
        <w:shd w:val="clear" w:color="auto" w:fill="FFFFFF"/>
        <w:spacing w:before="100" w:beforeAutospacing="1" w:after="100" w:afterAutospacing="1" w:line="276" w:lineRule="auto"/>
        <w:rPr>
          <w:rFonts w:ascii="Arial" w:hAnsi="Arial" w:cs="Arial"/>
          <w:sz w:val="20"/>
          <w:szCs w:val="20"/>
        </w:rPr>
      </w:pPr>
      <w:r w:rsidRPr="00D91633">
        <w:rPr>
          <w:rFonts w:ascii="Arial" w:hAnsi="Arial" w:cs="Arial"/>
          <w:sz w:val="20"/>
          <w:szCs w:val="20"/>
        </w:rPr>
        <w:t>To maximise the return and impact for any collection, distribution and allocation of philanthropic resources</w:t>
      </w:r>
    </w:p>
    <w:p w14:paraId="4819F486" w14:textId="77777777" w:rsidR="00221436" w:rsidRPr="00221436" w:rsidRDefault="00221436" w:rsidP="00D91633">
      <w:pPr>
        <w:spacing w:after="200" w:line="276" w:lineRule="auto"/>
        <w:ind w:left="720"/>
        <w:jc w:val="both"/>
        <w:rPr>
          <w:rFonts w:ascii="Arial" w:hAnsi="Arial" w:cs="Arial"/>
          <w:sz w:val="20"/>
          <w:szCs w:val="20"/>
        </w:rPr>
      </w:pPr>
      <w:r>
        <w:rPr>
          <w:rFonts w:ascii="Arial" w:hAnsi="Arial" w:cs="Arial"/>
          <w:b/>
          <w:color w:val="009AE4"/>
        </w:rPr>
        <w:t xml:space="preserve">Criteria </w:t>
      </w:r>
      <w:r>
        <w:rPr>
          <w:rFonts w:ascii="Arial" w:hAnsi="Arial" w:cs="Arial"/>
          <w:b/>
          <w:color w:val="009AE4"/>
        </w:rPr>
        <w:br/>
      </w:r>
      <w:r>
        <w:rPr>
          <w:rFonts w:ascii="Arial" w:eastAsia="Calibri" w:hAnsi="Arial" w:cs="Arial"/>
          <w:sz w:val="20"/>
          <w:szCs w:val="20"/>
          <w:lang w:val="en-GB" w:eastAsia="en-US"/>
        </w:rPr>
        <w:br/>
      </w:r>
      <w:r w:rsidRPr="00221436">
        <w:rPr>
          <w:rFonts w:ascii="Arial" w:hAnsi="Arial" w:cs="Arial"/>
          <w:sz w:val="20"/>
          <w:szCs w:val="20"/>
        </w:rPr>
        <w:t>Preference will be given to charities that are in line with the Foundation’s objectives and criteria    aligning to QBE’s Charity of the Year Partnership;</w:t>
      </w:r>
    </w:p>
    <w:p w14:paraId="4819F487" w14:textId="77777777" w:rsidR="00221436" w:rsidRPr="00221436" w:rsidRDefault="00221436" w:rsidP="00D91633">
      <w:pPr>
        <w:pStyle w:val="ListParagraph"/>
        <w:numPr>
          <w:ilvl w:val="0"/>
          <w:numId w:val="26"/>
        </w:numPr>
        <w:autoSpaceDE w:val="0"/>
        <w:autoSpaceDN w:val="0"/>
        <w:adjustRightInd w:val="0"/>
        <w:spacing w:line="276" w:lineRule="auto"/>
        <w:rPr>
          <w:rFonts w:ascii="Arial" w:hAnsi="Arial" w:cs="Arial"/>
          <w:color w:val="000000"/>
          <w:sz w:val="20"/>
          <w:szCs w:val="20"/>
          <w:lang w:eastAsia="en-GB"/>
        </w:rPr>
      </w:pPr>
      <w:r w:rsidRPr="00221436">
        <w:rPr>
          <w:rFonts w:ascii="Arial" w:hAnsi="Arial" w:cs="Arial"/>
          <w:color w:val="000000"/>
          <w:sz w:val="20"/>
          <w:szCs w:val="20"/>
          <w:lang w:eastAsia="en-GB"/>
        </w:rPr>
        <w:t xml:space="preserve">Align with the Foundation’s philosophy </w:t>
      </w:r>
    </w:p>
    <w:p w14:paraId="4819F488" w14:textId="77777777" w:rsidR="00221436" w:rsidRPr="00221436" w:rsidRDefault="00221436" w:rsidP="00D91633">
      <w:pPr>
        <w:pStyle w:val="ListParagraph"/>
        <w:numPr>
          <w:ilvl w:val="0"/>
          <w:numId w:val="26"/>
        </w:numPr>
        <w:autoSpaceDE w:val="0"/>
        <w:autoSpaceDN w:val="0"/>
        <w:adjustRightInd w:val="0"/>
        <w:spacing w:line="276" w:lineRule="auto"/>
        <w:rPr>
          <w:rFonts w:ascii="Arial" w:hAnsi="Arial" w:cs="Arial"/>
          <w:color w:val="000000"/>
          <w:sz w:val="20"/>
          <w:szCs w:val="20"/>
          <w:lang w:eastAsia="en-GB"/>
        </w:rPr>
      </w:pPr>
      <w:r w:rsidRPr="00221436">
        <w:rPr>
          <w:rFonts w:ascii="Arial" w:hAnsi="Arial" w:cs="Arial"/>
          <w:color w:val="000000"/>
          <w:sz w:val="20"/>
          <w:szCs w:val="20"/>
          <w:lang w:eastAsia="en-GB"/>
        </w:rPr>
        <w:t>Be a standalone charity registered with</w:t>
      </w:r>
      <w:r w:rsidR="00A64D82">
        <w:rPr>
          <w:rFonts w:ascii="Arial" w:hAnsi="Arial" w:cs="Arial"/>
          <w:color w:val="000000"/>
          <w:sz w:val="20"/>
          <w:szCs w:val="20"/>
          <w:lang w:eastAsia="en-GB"/>
        </w:rPr>
        <w:t>in its local jurisdiction</w:t>
      </w:r>
      <w:r w:rsidRPr="00221436">
        <w:rPr>
          <w:rFonts w:ascii="Arial" w:hAnsi="Arial" w:cs="Arial"/>
          <w:color w:val="000000"/>
          <w:sz w:val="20"/>
          <w:szCs w:val="20"/>
          <w:lang w:eastAsia="en-GB"/>
        </w:rPr>
        <w:t xml:space="preserve"> </w:t>
      </w:r>
    </w:p>
    <w:p w14:paraId="4819F489" w14:textId="77777777" w:rsidR="00221436" w:rsidRPr="00221436" w:rsidRDefault="00221436" w:rsidP="00D91633">
      <w:pPr>
        <w:pStyle w:val="ListParagraph"/>
        <w:numPr>
          <w:ilvl w:val="0"/>
          <w:numId w:val="26"/>
        </w:numPr>
        <w:autoSpaceDE w:val="0"/>
        <w:autoSpaceDN w:val="0"/>
        <w:adjustRightInd w:val="0"/>
        <w:spacing w:line="276" w:lineRule="auto"/>
        <w:rPr>
          <w:rFonts w:ascii="Arial" w:hAnsi="Arial" w:cs="Arial"/>
          <w:color w:val="000000"/>
          <w:sz w:val="20"/>
          <w:szCs w:val="20"/>
          <w:lang w:eastAsia="en-GB"/>
        </w:rPr>
      </w:pPr>
      <w:r w:rsidRPr="00221436">
        <w:rPr>
          <w:rFonts w:ascii="Arial" w:hAnsi="Arial" w:cs="Arial"/>
          <w:color w:val="000000"/>
          <w:sz w:val="20"/>
          <w:szCs w:val="20"/>
          <w:lang w:eastAsia="en-GB"/>
        </w:rPr>
        <w:t>Work predominately within</w:t>
      </w:r>
      <w:r w:rsidR="00A64D82">
        <w:rPr>
          <w:rFonts w:ascii="Arial" w:hAnsi="Arial" w:cs="Arial"/>
          <w:color w:val="000000"/>
          <w:sz w:val="20"/>
          <w:szCs w:val="20"/>
          <w:lang w:eastAsia="en-GB"/>
        </w:rPr>
        <w:t xml:space="preserve"> Europe</w:t>
      </w:r>
    </w:p>
    <w:p w14:paraId="4819F48A" w14:textId="77777777" w:rsidR="00221436" w:rsidRDefault="00A64D82" w:rsidP="00D91633">
      <w:pPr>
        <w:pStyle w:val="ListParagraph"/>
        <w:numPr>
          <w:ilvl w:val="0"/>
          <w:numId w:val="26"/>
        </w:numPr>
        <w:autoSpaceDE w:val="0"/>
        <w:autoSpaceDN w:val="0"/>
        <w:adjustRightInd w:val="0"/>
        <w:spacing w:line="276" w:lineRule="auto"/>
        <w:rPr>
          <w:rFonts w:ascii="Arial" w:hAnsi="Arial" w:cs="Arial"/>
          <w:color w:val="000000"/>
          <w:sz w:val="20"/>
          <w:szCs w:val="20"/>
          <w:lang w:eastAsia="en-GB"/>
        </w:rPr>
      </w:pPr>
      <w:r>
        <w:rPr>
          <w:rFonts w:ascii="Arial" w:hAnsi="Arial" w:cs="Arial"/>
          <w:color w:val="000000"/>
          <w:sz w:val="20"/>
          <w:szCs w:val="20"/>
          <w:lang w:eastAsia="en-GB"/>
        </w:rPr>
        <w:t>Have an annual income of €</w:t>
      </w:r>
      <w:r w:rsidR="00221436" w:rsidRPr="00221436">
        <w:rPr>
          <w:rFonts w:ascii="Arial" w:hAnsi="Arial" w:cs="Arial"/>
          <w:color w:val="000000"/>
          <w:sz w:val="20"/>
          <w:szCs w:val="20"/>
          <w:lang w:eastAsia="en-GB"/>
        </w:rPr>
        <w:t xml:space="preserve">20m or below </w:t>
      </w:r>
    </w:p>
    <w:p w14:paraId="4819F48B" w14:textId="77777777" w:rsidR="00A64D82" w:rsidRPr="00A64D82" w:rsidRDefault="00A64D82" w:rsidP="00A64D82">
      <w:pPr>
        <w:pStyle w:val="ListParagraph"/>
        <w:numPr>
          <w:ilvl w:val="0"/>
          <w:numId w:val="26"/>
        </w:numPr>
        <w:autoSpaceDE w:val="0"/>
        <w:autoSpaceDN w:val="0"/>
        <w:adjustRightInd w:val="0"/>
        <w:spacing w:line="276" w:lineRule="auto"/>
        <w:rPr>
          <w:rFonts w:ascii="Arial" w:hAnsi="Arial" w:cs="Arial"/>
          <w:color w:val="000000"/>
          <w:sz w:val="20"/>
          <w:szCs w:val="20"/>
          <w:lang w:eastAsia="en-GB"/>
        </w:rPr>
      </w:pPr>
      <w:r>
        <w:rPr>
          <w:rFonts w:ascii="Arial" w:hAnsi="Arial" w:cs="Arial"/>
          <w:color w:val="000000"/>
          <w:sz w:val="20"/>
          <w:szCs w:val="20"/>
          <w:lang w:eastAsia="en-GB"/>
        </w:rPr>
        <w:t>Have sponsorship by the local QBE office</w:t>
      </w:r>
    </w:p>
    <w:p w14:paraId="4819F48C" w14:textId="77777777" w:rsidR="00D91633" w:rsidRPr="00D91633" w:rsidRDefault="00732986" w:rsidP="00D91633">
      <w:pPr>
        <w:pStyle w:val="ListParagraph"/>
        <w:spacing w:after="200" w:line="276" w:lineRule="auto"/>
        <w:jc w:val="both"/>
        <w:rPr>
          <w:rFonts w:ascii="Arial" w:hAnsi="Arial" w:cs="Arial"/>
          <w:sz w:val="20"/>
          <w:szCs w:val="20"/>
        </w:rPr>
      </w:pPr>
      <w:r>
        <w:rPr>
          <w:rFonts w:ascii="Arial" w:hAnsi="Arial" w:cs="Arial"/>
          <w:b/>
          <w:noProof/>
          <w:lang w:val="en-GB" w:eastAsia="en-GB"/>
        </w:rPr>
        <w:lastRenderedPageBreak/>
        <w:drawing>
          <wp:anchor distT="0" distB="0" distL="114300" distR="114300" simplePos="0" relativeHeight="251716096" behindDoc="0" locked="0" layoutInCell="1" allowOverlap="1" wp14:anchorId="4819F5EB" wp14:editId="4819F5EC">
            <wp:simplePos x="0" y="0"/>
            <wp:positionH relativeFrom="column">
              <wp:posOffset>-611505</wp:posOffset>
            </wp:positionH>
            <wp:positionV relativeFrom="paragraph">
              <wp:posOffset>-611505</wp:posOffset>
            </wp:positionV>
            <wp:extent cx="2062480" cy="714375"/>
            <wp:effectExtent l="0" t="0" r="0" b="9525"/>
            <wp:wrapNone/>
            <wp:docPr id="49" name="Picture 49" descr="~784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7848993"/>
                    <pic:cNvPicPr>
                      <a:picLocks noChangeAspect="1" noChangeArrowheads="1"/>
                    </pic:cNvPicPr>
                  </pic:nvPicPr>
                  <pic:blipFill>
                    <a:blip r:embed="rId15" cstate="print"/>
                    <a:srcRect/>
                    <a:stretch>
                      <a:fillRect/>
                    </a:stretch>
                  </pic:blipFill>
                  <pic:spPr bwMode="auto">
                    <a:xfrm>
                      <a:off x="0" y="0"/>
                      <a:ext cx="2062480" cy="714375"/>
                    </a:xfrm>
                    <a:prstGeom prst="rect">
                      <a:avLst/>
                    </a:prstGeom>
                    <a:noFill/>
                    <a:ln w="9525">
                      <a:noFill/>
                      <a:miter lim="800000"/>
                      <a:headEnd/>
                      <a:tailEnd/>
                    </a:ln>
                  </pic:spPr>
                </pic:pic>
              </a:graphicData>
            </a:graphic>
          </wp:anchor>
        </w:drawing>
      </w:r>
    </w:p>
    <w:p w14:paraId="4819F48D" w14:textId="77777777" w:rsidR="00D91633" w:rsidRDefault="00732986" w:rsidP="00D91633">
      <w:pPr>
        <w:pStyle w:val="ListParagraph"/>
        <w:spacing w:after="200" w:line="276" w:lineRule="auto"/>
        <w:ind w:left="1080"/>
        <w:jc w:val="both"/>
        <w:rPr>
          <w:rFonts w:ascii="Arial" w:hAnsi="Arial" w:cs="Arial"/>
          <w:sz w:val="20"/>
          <w:szCs w:val="20"/>
        </w:rPr>
      </w:pPr>
      <w:r>
        <w:rPr>
          <w:rFonts w:ascii="Arial" w:hAnsi="Arial" w:cs="Arial"/>
          <w:b/>
          <w:noProof/>
          <w:lang w:val="en-GB" w:eastAsia="en-GB"/>
        </w:rPr>
        <mc:AlternateContent>
          <mc:Choice Requires="wps">
            <w:drawing>
              <wp:anchor distT="0" distB="0" distL="114300" distR="114300" simplePos="0" relativeHeight="251714048" behindDoc="0" locked="0" layoutInCell="1" allowOverlap="1" wp14:anchorId="4819F5ED" wp14:editId="4819F5EE">
                <wp:simplePos x="0" y="0"/>
                <wp:positionH relativeFrom="column">
                  <wp:posOffset>-635</wp:posOffset>
                </wp:positionH>
                <wp:positionV relativeFrom="paragraph">
                  <wp:posOffset>206375</wp:posOffset>
                </wp:positionV>
                <wp:extent cx="0" cy="8539480"/>
                <wp:effectExtent l="0" t="0" r="19050" b="13970"/>
                <wp:wrapNone/>
                <wp:docPr id="4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39480"/>
                        </a:xfrm>
                        <a:prstGeom prst="straightConnector1">
                          <a:avLst/>
                        </a:prstGeom>
                        <a:noFill/>
                        <a:ln w="25400">
                          <a:solidFill>
                            <a:srgbClr val="009AF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05pt;margin-top:16.25pt;width:0;height:672.4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" strokecolor="#009afd" strokeweight="2pt"/>
            </w:pict>
          </mc:Fallback>
        </mc:AlternateContent>
      </w:r>
      <w:r>
        <w:rPr>
          <w:rFonts w:ascii="Arial" w:hAnsi="Arial" w:cs="Arial"/>
          <w:b/>
          <w:color w:val="009AE4"/>
        </w:rPr>
        <w:br/>
      </w:r>
      <w:r w:rsidR="00D91633">
        <w:rPr>
          <w:rFonts w:ascii="Arial" w:hAnsi="Arial" w:cs="Arial"/>
          <w:b/>
          <w:color w:val="009AE4"/>
        </w:rPr>
        <w:t>Criteria continued</w:t>
      </w:r>
    </w:p>
    <w:p w14:paraId="4819F48E" w14:textId="77777777" w:rsidR="00D91633" w:rsidRPr="00D91633" w:rsidRDefault="00D91633" w:rsidP="00D91633">
      <w:pPr>
        <w:pStyle w:val="ListParagraph"/>
        <w:rPr>
          <w:rFonts w:ascii="Arial" w:hAnsi="Arial" w:cs="Arial"/>
          <w:sz w:val="20"/>
          <w:szCs w:val="20"/>
        </w:rPr>
      </w:pPr>
    </w:p>
    <w:p w14:paraId="4819F48F" w14:textId="77777777" w:rsidR="00A64D82" w:rsidRDefault="00A64D82" w:rsidP="00D91633">
      <w:pPr>
        <w:pStyle w:val="ListParagraph"/>
        <w:numPr>
          <w:ilvl w:val="0"/>
          <w:numId w:val="26"/>
        </w:numPr>
        <w:spacing w:after="200" w:line="276" w:lineRule="auto"/>
        <w:jc w:val="both"/>
        <w:rPr>
          <w:rFonts w:ascii="Arial" w:hAnsi="Arial" w:cs="Arial"/>
          <w:sz w:val="20"/>
          <w:szCs w:val="20"/>
        </w:rPr>
      </w:pPr>
      <w:r w:rsidRPr="00221436">
        <w:rPr>
          <w:rFonts w:ascii="Arial" w:hAnsi="Arial" w:cs="Arial"/>
          <w:color w:val="000000"/>
          <w:sz w:val="20"/>
          <w:szCs w:val="20"/>
          <w:lang w:eastAsia="en-GB"/>
        </w:rPr>
        <w:t>Not be an excluded organisation</w:t>
      </w:r>
    </w:p>
    <w:p w14:paraId="4819F490" w14:textId="77777777" w:rsidR="00221436" w:rsidRPr="00221436" w:rsidRDefault="00221436" w:rsidP="00D91633">
      <w:pPr>
        <w:pStyle w:val="ListParagraph"/>
        <w:numPr>
          <w:ilvl w:val="0"/>
          <w:numId w:val="26"/>
        </w:numPr>
        <w:spacing w:after="200" w:line="276" w:lineRule="auto"/>
        <w:jc w:val="both"/>
        <w:rPr>
          <w:rFonts w:ascii="Arial" w:hAnsi="Arial" w:cs="Arial"/>
          <w:sz w:val="20"/>
          <w:szCs w:val="20"/>
        </w:rPr>
      </w:pPr>
      <w:r w:rsidRPr="00221436">
        <w:rPr>
          <w:rFonts w:ascii="Arial" w:hAnsi="Arial" w:cs="Arial"/>
          <w:sz w:val="20"/>
          <w:szCs w:val="20"/>
        </w:rPr>
        <w:t>Grant requests should be for a defined project and should exclude requests to support the cost of individual members of staff or to provide a general contribution to funding requirements.</w:t>
      </w:r>
    </w:p>
    <w:p w14:paraId="4819F491" w14:textId="77777777" w:rsidR="00221436" w:rsidRPr="00221436" w:rsidRDefault="00D91633" w:rsidP="00D91633">
      <w:pPr>
        <w:autoSpaceDE w:val="0"/>
        <w:autoSpaceDN w:val="0"/>
        <w:adjustRightInd w:val="0"/>
        <w:spacing w:line="276" w:lineRule="auto"/>
        <w:ind w:left="720"/>
        <w:rPr>
          <w:rFonts w:ascii="Arial" w:eastAsia="Calibri" w:hAnsi="Arial" w:cs="Arial"/>
          <w:b/>
          <w:color w:val="009AE4"/>
          <w:lang w:val="en-GB" w:eastAsia="en-US"/>
        </w:rPr>
      </w:pPr>
      <w:r>
        <w:rPr>
          <w:rFonts w:ascii="Arial" w:eastAsia="Calibri" w:hAnsi="Arial" w:cs="Arial"/>
          <w:b/>
          <w:color w:val="009AE4"/>
          <w:lang w:val="en-GB" w:eastAsia="en-US"/>
        </w:rPr>
        <w:br/>
      </w:r>
      <w:r w:rsidR="00221436" w:rsidRPr="00221436">
        <w:rPr>
          <w:rFonts w:ascii="Arial" w:eastAsia="Calibri" w:hAnsi="Arial" w:cs="Arial"/>
          <w:b/>
          <w:color w:val="009AE4"/>
          <w:lang w:val="en-GB" w:eastAsia="en-US"/>
        </w:rPr>
        <w:t>Exclusions</w:t>
      </w:r>
    </w:p>
    <w:p w14:paraId="4819F492" w14:textId="77777777" w:rsidR="00221436" w:rsidRPr="00221436" w:rsidRDefault="00221436" w:rsidP="00D91633">
      <w:pPr>
        <w:autoSpaceDE w:val="0"/>
        <w:autoSpaceDN w:val="0"/>
        <w:adjustRightInd w:val="0"/>
        <w:spacing w:line="276" w:lineRule="auto"/>
        <w:rPr>
          <w:rFonts w:ascii="Arial" w:eastAsia="Calibri" w:hAnsi="Arial" w:cs="Arial"/>
          <w:b/>
          <w:color w:val="009AE4"/>
          <w:lang w:val="en-GB" w:eastAsia="en-US"/>
        </w:rPr>
      </w:pPr>
    </w:p>
    <w:p w14:paraId="4819F493" w14:textId="77777777" w:rsidR="00221436" w:rsidRPr="00221436" w:rsidRDefault="00221436" w:rsidP="00D91633">
      <w:pPr>
        <w:autoSpaceDE w:val="0"/>
        <w:autoSpaceDN w:val="0"/>
        <w:adjustRightInd w:val="0"/>
        <w:spacing w:line="276" w:lineRule="auto"/>
        <w:ind w:left="720"/>
        <w:jc w:val="both"/>
        <w:rPr>
          <w:rFonts w:ascii="Arial" w:eastAsia="Calibri" w:hAnsi="Arial" w:cs="Arial"/>
          <w:sz w:val="20"/>
          <w:szCs w:val="20"/>
          <w:lang w:val="en-GB" w:eastAsia="en-US"/>
        </w:rPr>
      </w:pPr>
      <w:r w:rsidRPr="00221436">
        <w:rPr>
          <w:rFonts w:ascii="Arial" w:eastAsia="Calibri" w:hAnsi="Arial" w:cs="Arial"/>
          <w:sz w:val="20"/>
          <w:szCs w:val="20"/>
          <w:lang w:val="en-GB" w:eastAsia="en-US"/>
        </w:rPr>
        <w:t>The following</w:t>
      </w:r>
      <w:r w:rsidRPr="00221436">
        <w:rPr>
          <w:rFonts w:ascii="Arial" w:eastAsia="Calibri" w:hAnsi="Arial" w:cs="Arial"/>
          <w:sz w:val="22"/>
          <w:szCs w:val="22"/>
          <w:lang w:val="en-GB" w:eastAsia="en-US"/>
        </w:rPr>
        <w:t xml:space="preserve"> </w:t>
      </w:r>
      <w:r w:rsidRPr="00221436">
        <w:rPr>
          <w:rFonts w:ascii="Arial" w:eastAsia="Calibri" w:hAnsi="Arial" w:cs="Arial"/>
          <w:sz w:val="20"/>
          <w:szCs w:val="20"/>
          <w:lang w:val="en-GB" w:eastAsia="en-US"/>
        </w:rPr>
        <w:t>beneficiaries are to be excluded from Foundation funding; political, local authority, union-affiliated and religious organisations; schools and associated parent and teacher organisations; animal welfare charities (not including those whose objectives are to support people); environmental charities; aid projects and charities whose beneficiaries are predominately outside of the Foundations operating areas and organisations which incur administration fees exceeding 15% of donations received.</w:t>
      </w:r>
    </w:p>
    <w:p w14:paraId="4819F494" w14:textId="77777777" w:rsidR="00221436" w:rsidRPr="00221436" w:rsidRDefault="00221436" w:rsidP="00D91633">
      <w:pPr>
        <w:autoSpaceDE w:val="0"/>
        <w:autoSpaceDN w:val="0"/>
        <w:adjustRightInd w:val="0"/>
        <w:spacing w:line="276" w:lineRule="auto"/>
        <w:jc w:val="both"/>
        <w:rPr>
          <w:rFonts w:ascii="Arial" w:eastAsia="Calibri" w:hAnsi="Arial" w:cs="Arial"/>
          <w:b/>
          <w:bCs/>
          <w:iCs/>
          <w:color w:val="009AE4"/>
          <w:lang w:val="en-GB" w:eastAsia="en-GB"/>
        </w:rPr>
      </w:pPr>
    </w:p>
    <w:p w14:paraId="4819F495" w14:textId="77777777" w:rsidR="00221436" w:rsidRPr="00221436" w:rsidRDefault="00221436" w:rsidP="00D91633">
      <w:pPr>
        <w:autoSpaceDE w:val="0"/>
        <w:autoSpaceDN w:val="0"/>
        <w:adjustRightInd w:val="0"/>
        <w:spacing w:line="276" w:lineRule="auto"/>
        <w:ind w:firstLine="720"/>
        <w:jc w:val="both"/>
        <w:rPr>
          <w:rFonts w:ascii="Arial" w:eastAsia="Calibri" w:hAnsi="Arial" w:cs="Arial"/>
          <w:b/>
          <w:bCs/>
          <w:iCs/>
          <w:color w:val="009AE4"/>
          <w:lang w:val="en-GB" w:eastAsia="en-GB"/>
        </w:rPr>
      </w:pPr>
      <w:r w:rsidRPr="00221436">
        <w:rPr>
          <w:rFonts w:ascii="Arial" w:eastAsia="Calibri" w:hAnsi="Arial" w:cs="Arial"/>
          <w:b/>
          <w:bCs/>
          <w:iCs/>
          <w:color w:val="009AE4"/>
          <w:lang w:val="en-GB" w:eastAsia="en-GB"/>
        </w:rPr>
        <w:t xml:space="preserve">Size of Grants </w:t>
      </w:r>
    </w:p>
    <w:p w14:paraId="4819F496" w14:textId="77777777" w:rsidR="00221436" w:rsidRPr="00221436" w:rsidRDefault="00221436" w:rsidP="00D91633">
      <w:pPr>
        <w:autoSpaceDE w:val="0"/>
        <w:autoSpaceDN w:val="0"/>
        <w:adjustRightInd w:val="0"/>
        <w:spacing w:line="276" w:lineRule="auto"/>
        <w:jc w:val="both"/>
        <w:rPr>
          <w:rFonts w:ascii="Arial" w:eastAsia="Calibri" w:hAnsi="Arial" w:cs="Arial"/>
          <w:color w:val="000000"/>
          <w:sz w:val="22"/>
          <w:szCs w:val="22"/>
          <w:lang w:val="en-GB" w:eastAsia="en-GB"/>
        </w:rPr>
      </w:pPr>
    </w:p>
    <w:p w14:paraId="4819F497" w14:textId="77777777" w:rsidR="00221436" w:rsidRPr="00221436" w:rsidRDefault="00221436" w:rsidP="00D91633">
      <w:pPr>
        <w:autoSpaceDE w:val="0"/>
        <w:autoSpaceDN w:val="0"/>
        <w:adjustRightInd w:val="0"/>
        <w:spacing w:line="276" w:lineRule="auto"/>
        <w:ind w:left="720"/>
        <w:jc w:val="both"/>
        <w:rPr>
          <w:rFonts w:ascii="Arial" w:eastAsia="Calibri" w:hAnsi="Arial" w:cs="Arial"/>
          <w:color w:val="000000"/>
          <w:sz w:val="20"/>
          <w:szCs w:val="20"/>
          <w:lang w:val="en-GB" w:eastAsia="en-GB"/>
        </w:rPr>
      </w:pPr>
      <w:r w:rsidRPr="00221436">
        <w:rPr>
          <w:rFonts w:ascii="Arial" w:eastAsia="Calibri" w:hAnsi="Arial" w:cs="Arial"/>
          <w:color w:val="000000"/>
          <w:sz w:val="20"/>
          <w:szCs w:val="20"/>
          <w:lang w:val="en-GB" w:eastAsia="en-GB"/>
        </w:rPr>
        <w:t>The Foundation</w:t>
      </w:r>
      <w:r w:rsidR="00A64D82">
        <w:rPr>
          <w:rFonts w:ascii="Arial" w:eastAsia="Calibri" w:hAnsi="Arial" w:cs="Arial"/>
          <w:color w:val="000000"/>
          <w:sz w:val="20"/>
          <w:szCs w:val="20"/>
          <w:lang w:val="en-GB" w:eastAsia="en-GB"/>
        </w:rPr>
        <w:t xml:space="preserve"> typically awards grants up to €</w:t>
      </w:r>
      <w:r w:rsidRPr="00221436">
        <w:rPr>
          <w:rFonts w:ascii="Arial" w:eastAsia="Calibri" w:hAnsi="Arial" w:cs="Arial"/>
          <w:color w:val="000000"/>
          <w:sz w:val="20"/>
          <w:szCs w:val="20"/>
          <w:lang w:val="en-GB" w:eastAsia="en-GB"/>
        </w:rPr>
        <w:t xml:space="preserve">10,000.  However, a small number of grants over </w:t>
      </w:r>
      <w:r w:rsidR="00A64D82">
        <w:rPr>
          <w:rFonts w:ascii="Arial" w:eastAsia="Calibri" w:hAnsi="Arial" w:cs="Arial"/>
          <w:color w:val="000000"/>
          <w:sz w:val="20"/>
          <w:szCs w:val="20"/>
          <w:lang w:val="en-GB" w:eastAsia="en-GB"/>
        </w:rPr>
        <w:t>€</w:t>
      </w:r>
      <w:r w:rsidRPr="00221436">
        <w:rPr>
          <w:rFonts w:ascii="Arial" w:eastAsia="Calibri" w:hAnsi="Arial" w:cs="Arial"/>
          <w:color w:val="000000"/>
          <w:sz w:val="20"/>
          <w:szCs w:val="20"/>
          <w:lang w:val="en-GB" w:eastAsia="en-GB"/>
        </w:rPr>
        <w:t xml:space="preserve">10,000 may be approved each year. Please note that the Foundation does not currently accept requests for multi-year funding. </w:t>
      </w:r>
    </w:p>
    <w:p w14:paraId="4819F498" w14:textId="77777777" w:rsidR="00221436" w:rsidRPr="00221436" w:rsidRDefault="00221436" w:rsidP="00D91633">
      <w:pPr>
        <w:autoSpaceDE w:val="0"/>
        <w:autoSpaceDN w:val="0"/>
        <w:adjustRightInd w:val="0"/>
        <w:spacing w:line="276" w:lineRule="auto"/>
        <w:jc w:val="both"/>
        <w:rPr>
          <w:rFonts w:ascii="Arial" w:eastAsia="Calibri" w:hAnsi="Arial" w:cs="Arial"/>
          <w:color w:val="000000"/>
          <w:sz w:val="22"/>
          <w:szCs w:val="22"/>
          <w:lang w:val="en-GB" w:eastAsia="en-GB"/>
        </w:rPr>
      </w:pPr>
    </w:p>
    <w:p w14:paraId="4819F499" w14:textId="77777777" w:rsidR="00221436" w:rsidRPr="00221436" w:rsidRDefault="00221436" w:rsidP="00D91633">
      <w:pPr>
        <w:autoSpaceDE w:val="0"/>
        <w:autoSpaceDN w:val="0"/>
        <w:adjustRightInd w:val="0"/>
        <w:spacing w:line="276" w:lineRule="auto"/>
        <w:ind w:firstLine="720"/>
        <w:jc w:val="both"/>
        <w:rPr>
          <w:rFonts w:ascii="Arial" w:eastAsia="Calibri" w:hAnsi="Arial" w:cs="Arial"/>
          <w:b/>
          <w:bCs/>
          <w:iCs/>
          <w:color w:val="009AE4"/>
          <w:lang w:val="en-GB" w:eastAsia="en-GB"/>
        </w:rPr>
      </w:pPr>
      <w:r w:rsidRPr="00221436">
        <w:rPr>
          <w:rFonts w:ascii="Arial" w:eastAsia="Calibri" w:hAnsi="Arial" w:cs="Arial"/>
          <w:b/>
          <w:bCs/>
          <w:iCs/>
          <w:color w:val="009AE4"/>
          <w:lang w:val="en-GB" w:eastAsia="en-GB"/>
        </w:rPr>
        <w:t xml:space="preserve">Additional guidelines </w:t>
      </w:r>
    </w:p>
    <w:p w14:paraId="4819F49A" w14:textId="77777777" w:rsidR="00221436" w:rsidRPr="00221436" w:rsidRDefault="00221436" w:rsidP="00D91633">
      <w:pPr>
        <w:autoSpaceDE w:val="0"/>
        <w:autoSpaceDN w:val="0"/>
        <w:adjustRightInd w:val="0"/>
        <w:spacing w:line="276" w:lineRule="auto"/>
        <w:jc w:val="both"/>
        <w:rPr>
          <w:rFonts w:ascii="Arial" w:eastAsia="Calibri" w:hAnsi="Arial" w:cs="Arial"/>
          <w:b/>
          <w:bCs/>
          <w:iCs/>
          <w:color w:val="009AE4"/>
          <w:lang w:val="en-GB" w:eastAsia="en-GB"/>
        </w:rPr>
      </w:pPr>
    </w:p>
    <w:p w14:paraId="4819F49B" w14:textId="77777777" w:rsidR="00221436" w:rsidRPr="00221436" w:rsidRDefault="00221436" w:rsidP="00D91633">
      <w:pPr>
        <w:autoSpaceDE w:val="0"/>
        <w:autoSpaceDN w:val="0"/>
        <w:adjustRightInd w:val="0"/>
        <w:spacing w:line="276" w:lineRule="auto"/>
        <w:ind w:left="720"/>
        <w:rPr>
          <w:rFonts w:ascii="Arial" w:eastAsia="Calibri" w:hAnsi="Arial" w:cs="Arial"/>
          <w:color w:val="000000"/>
          <w:sz w:val="20"/>
          <w:szCs w:val="20"/>
          <w:lang w:val="en-GB" w:eastAsia="en-GB"/>
        </w:rPr>
      </w:pPr>
      <w:r w:rsidRPr="00221436">
        <w:rPr>
          <w:rFonts w:ascii="Arial" w:eastAsia="Calibri" w:hAnsi="Arial" w:cs="Arial"/>
          <w:color w:val="000000"/>
          <w:sz w:val="20"/>
          <w:szCs w:val="20"/>
          <w:lang w:val="en-GB" w:eastAsia="en-GB"/>
        </w:rPr>
        <w:t xml:space="preserve">The grant application form should be completed in full and you are encouraged to use all spaces provided.  Text must be clearly visible within the boxes of the application.  The boxes cannot be re-sized, this is so that each application is reviewed fairly.  You do not need to provide your financial accounts with your application.  </w:t>
      </w:r>
      <w:r w:rsidRPr="00221436">
        <w:rPr>
          <w:rFonts w:ascii="Arial" w:eastAsia="Calibri" w:hAnsi="Arial" w:cs="Arial"/>
          <w:color w:val="000000"/>
          <w:sz w:val="20"/>
          <w:szCs w:val="20"/>
          <w:lang w:val="en-GB" w:eastAsia="en-GB"/>
        </w:rPr>
        <w:br/>
      </w:r>
      <w:r w:rsidRPr="00221436">
        <w:rPr>
          <w:rFonts w:ascii="Arial" w:eastAsia="Calibri" w:hAnsi="Arial" w:cs="Arial"/>
          <w:color w:val="000000"/>
          <w:sz w:val="20"/>
          <w:szCs w:val="20"/>
          <w:lang w:val="en-GB" w:eastAsia="en-GB"/>
        </w:rPr>
        <w:br/>
        <w:t xml:space="preserve">You should expect to receive a decision on your application within 6 weeks of the date that it is received by the Foundation.  If you application is successful, you will receive payment by cheque through the post, which can take up to 2 weeks.  </w:t>
      </w:r>
      <w:r w:rsidRPr="00221436">
        <w:rPr>
          <w:rFonts w:ascii="Arial" w:eastAsia="Calibri" w:hAnsi="Arial" w:cs="Arial"/>
          <w:color w:val="000000"/>
          <w:sz w:val="20"/>
          <w:szCs w:val="20"/>
          <w:lang w:val="en-GB" w:eastAsia="en-GB"/>
        </w:rPr>
        <w:br/>
      </w:r>
      <w:r w:rsidRPr="00221436">
        <w:rPr>
          <w:rFonts w:ascii="Arial" w:eastAsia="Calibri" w:hAnsi="Arial" w:cs="Arial"/>
          <w:color w:val="000000"/>
          <w:sz w:val="20"/>
          <w:szCs w:val="20"/>
          <w:lang w:val="en-GB" w:eastAsia="en-GB"/>
        </w:rPr>
        <w:br/>
      </w:r>
      <w:r w:rsidRPr="00221436">
        <w:rPr>
          <w:rFonts w:ascii="Arial" w:eastAsia="Calibri" w:hAnsi="Arial" w:cs="Arial"/>
          <w:color w:val="000000"/>
          <w:sz w:val="20"/>
          <w:szCs w:val="20"/>
          <w:u w:val="single"/>
          <w:lang w:val="en-GB" w:eastAsia="en-GB"/>
        </w:rPr>
        <w:t xml:space="preserve">If your application is unsuccessful, we unfortunately cannot offer feedback on why it did not succeed. </w:t>
      </w:r>
    </w:p>
    <w:p w14:paraId="4819F49C" w14:textId="77777777" w:rsidR="00221436" w:rsidRPr="00221436" w:rsidRDefault="00221436" w:rsidP="00D91633">
      <w:pPr>
        <w:autoSpaceDE w:val="0"/>
        <w:autoSpaceDN w:val="0"/>
        <w:adjustRightInd w:val="0"/>
        <w:spacing w:line="276" w:lineRule="auto"/>
        <w:jc w:val="both"/>
        <w:rPr>
          <w:rFonts w:ascii="Arial" w:eastAsia="Calibri" w:hAnsi="Arial" w:cs="Arial"/>
          <w:b/>
          <w:bCs/>
          <w:iCs/>
          <w:color w:val="009AE4"/>
          <w:lang w:val="en-GB" w:eastAsia="en-GB"/>
        </w:rPr>
      </w:pPr>
    </w:p>
    <w:p w14:paraId="4819F49D" w14:textId="77777777" w:rsidR="00221436" w:rsidRPr="00221436" w:rsidRDefault="00221436" w:rsidP="00D91633">
      <w:pPr>
        <w:autoSpaceDE w:val="0"/>
        <w:autoSpaceDN w:val="0"/>
        <w:adjustRightInd w:val="0"/>
        <w:spacing w:line="276" w:lineRule="auto"/>
        <w:ind w:firstLine="720"/>
        <w:jc w:val="both"/>
        <w:rPr>
          <w:rFonts w:ascii="Arial" w:eastAsia="Calibri" w:hAnsi="Arial" w:cs="Arial"/>
          <w:b/>
          <w:bCs/>
          <w:iCs/>
          <w:color w:val="009AE4"/>
          <w:lang w:val="en-GB" w:eastAsia="en-GB"/>
        </w:rPr>
      </w:pPr>
      <w:r w:rsidRPr="00221436">
        <w:rPr>
          <w:rFonts w:ascii="Arial" w:eastAsia="Calibri" w:hAnsi="Arial" w:cs="Arial"/>
          <w:b/>
          <w:bCs/>
          <w:iCs/>
          <w:color w:val="009AE4"/>
          <w:lang w:val="en-GB" w:eastAsia="en-GB"/>
        </w:rPr>
        <w:t>Contact details</w:t>
      </w:r>
    </w:p>
    <w:p w14:paraId="4819F49E" w14:textId="77777777" w:rsidR="00221436" w:rsidRPr="00221436" w:rsidRDefault="00221436" w:rsidP="00D91633">
      <w:pPr>
        <w:spacing w:line="276" w:lineRule="auto"/>
        <w:jc w:val="both"/>
        <w:rPr>
          <w:rFonts w:ascii="Arial" w:hAnsi="Arial"/>
          <w:sz w:val="22"/>
          <w:szCs w:val="22"/>
          <w:lang w:val="en-GB" w:eastAsia="en-GB"/>
        </w:rPr>
      </w:pPr>
    </w:p>
    <w:p w14:paraId="4819F49F" w14:textId="77777777" w:rsidR="00E574D7" w:rsidRDefault="00221436" w:rsidP="00D91633">
      <w:pPr>
        <w:spacing w:line="276" w:lineRule="auto"/>
        <w:ind w:left="720"/>
        <w:rPr>
          <w:rFonts w:ascii="Arial" w:hAnsi="Arial" w:cs="Arial"/>
          <w:sz w:val="20"/>
          <w:szCs w:val="20"/>
          <w:lang w:val="en-GB" w:eastAsia="en-GB"/>
        </w:rPr>
      </w:pPr>
      <w:r w:rsidRPr="00221436">
        <w:rPr>
          <w:rFonts w:ascii="Arial" w:hAnsi="Arial" w:cs="Arial"/>
          <w:sz w:val="20"/>
          <w:szCs w:val="20"/>
        </w:rPr>
        <w:t xml:space="preserve">Applications for charitable support should be submitted to the Foundation Office either via </w:t>
      </w:r>
      <w:hyperlink r:id="rId16" w:history="1">
        <w:r w:rsidRPr="00221436">
          <w:rPr>
            <w:rStyle w:val="Hyperlink"/>
            <w:rFonts w:ascii="Arial" w:hAnsi="Arial" w:cs="Arial"/>
            <w:sz w:val="20"/>
            <w:szCs w:val="20"/>
          </w:rPr>
          <w:t>Sophie.Wraith@uk.qbe.com</w:t>
        </w:r>
      </w:hyperlink>
      <w:r w:rsidRPr="00221436">
        <w:rPr>
          <w:rFonts w:ascii="Arial" w:hAnsi="Arial" w:cs="Arial"/>
          <w:sz w:val="20"/>
          <w:szCs w:val="20"/>
        </w:rPr>
        <w:t xml:space="preserve"> or in writing to:</w:t>
      </w:r>
      <w:r w:rsidR="00D91633">
        <w:rPr>
          <w:rFonts w:ascii="Arial" w:hAnsi="Arial" w:cs="Arial"/>
          <w:sz w:val="20"/>
          <w:szCs w:val="20"/>
        </w:rPr>
        <w:t xml:space="preserve"> </w:t>
      </w:r>
      <w:r w:rsidR="00E574D7">
        <w:rPr>
          <w:rFonts w:ascii="Arial" w:hAnsi="Arial" w:cs="Arial"/>
          <w:sz w:val="20"/>
          <w:szCs w:val="20"/>
        </w:rPr>
        <w:br/>
      </w:r>
      <w:r w:rsidR="00E574D7">
        <w:rPr>
          <w:rFonts w:ascii="Arial" w:hAnsi="Arial" w:cs="Arial"/>
          <w:sz w:val="20"/>
          <w:szCs w:val="20"/>
        </w:rPr>
        <w:br/>
      </w:r>
      <w:r w:rsidR="00E574D7">
        <w:rPr>
          <w:rFonts w:ascii="Arial" w:hAnsi="Arial" w:cs="Arial"/>
          <w:sz w:val="20"/>
          <w:szCs w:val="20"/>
          <w:lang w:val="en-GB" w:eastAsia="en-GB"/>
        </w:rPr>
        <w:t>Sophie Wraith</w:t>
      </w:r>
    </w:p>
    <w:p w14:paraId="4819F4A0" w14:textId="77777777" w:rsidR="00E574D7" w:rsidRDefault="00221436" w:rsidP="00D91633">
      <w:pPr>
        <w:spacing w:line="276" w:lineRule="auto"/>
        <w:ind w:left="720"/>
        <w:rPr>
          <w:rFonts w:ascii="Arial" w:hAnsi="Arial" w:cs="Arial"/>
          <w:sz w:val="20"/>
          <w:szCs w:val="20"/>
          <w:lang w:val="en-GB" w:eastAsia="en-GB"/>
        </w:rPr>
      </w:pPr>
      <w:r w:rsidRPr="00221436">
        <w:rPr>
          <w:rFonts w:ascii="Arial" w:hAnsi="Arial" w:cs="Arial"/>
          <w:sz w:val="20"/>
          <w:szCs w:val="20"/>
          <w:lang w:val="en-GB" w:eastAsia="en-GB"/>
        </w:rPr>
        <w:t>The QBE Foundation</w:t>
      </w:r>
    </w:p>
    <w:p w14:paraId="4819F4A1" w14:textId="77777777" w:rsidR="00E574D7" w:rsidRDefault="00221436" w:rsidP="00D91633">
      <w:pPr>
        <w:spacing w:line="276" w:lineRule="auto"/>
        <w:ind w:left="720"/>
        <w:rPr>
          <w:rFonts w:ascii="Arial" w:hAnsi="Arial" w:cs="Arial"/>
          <w:sz w:val="20"/>
          <w:szCs w:val="20"/>
          <w:lang w:val="en-GB" w:eastAsia="en-GB"/>
        </w:rPr>
      </w:pPr>
      <w:r w:rsidRPr="00221436">
        <w:rPr>
          <w:rFonts w:ascii="Arial" w:hAnsi="Arial" w:cs="Arial"/>
          <w:sz w:val="20"/>
          <w:szCs w:val="20"/>
          <w:lang w:val="en-GB" w:eastAsia="en-GB"/>
        </w:rPr>
        <w:t>QBE European Operations</w:t>
      </w:r>
    </w:p>
    <w:p w14:paraId="4819F4A2" w14:textId="77777777" w:rsidR="00E574D7" w:rsidRDefault="00221436" w:rsidP="00D91633">
      <w:pPr>
        <w:spacing w:line="276" w:lineRule="auto"/>
        <w:ind w:left="720"/>
        <w:rPr>
          <w:rFonts w:ascii="Arial" w:hAnsi="Arial" w:cs="Arial"/>
          <w:sz w:val="20"/>
          <w:szCs w:val="20"/>
          <w:lang w:val="en-GB" w:eastAsia="en-GB"/>
        </w:rPr>
      </w:pPr>
      <w:r w:rsidRPr="00221436">
        <w:rPr>
          <w:rFonts w:ascii="Arial" w:hAnsi="Arial" w:cs="Arial"/>
          <w:sz w:val="20"/>
          <w:szCs w:val="20"/>
          <w:lang w:val="en-GB" w:eastAsia="en-GB"/>
        </w:rPr>
        <w:t>Coval Wells</w:t>
      </w:r>
    </w:p>
    <w:p w14:paraId="4819F4A3" w14:textId="77777777" w:rsidR="00E574D7" w:rsidRDefault="00221436" w:rsidP="00D91633">
      <w:pPr>
        <w:spacing w:line="276" w:lineRule="auto"/>
        <w:ind w:left="720"/>
        <w:rPr>
          <w:rFonts w:ascii="Arial" w:hAnsi="Arial" w:cs="Arial"/>
          <w:sz w:val="20"/>
          <w:szCs w:val="20"/>
          <w:lang w:val="en-GB" w:eastAsia="en-GB"/>
        </w:rPr>
      </w:pPr>
      <w:r w:rsidRPr="00221436">
        <w:rPr>
          <w:rFonts w:ascii="Arial" w:hAnsi="Arial" w:cs="Arial"/>
          <w:sz w:val="20"/>
          <w:szCs w:val="20"/>
          <w:lang w:val="en-GB" w:eastAsia="en-GB"/>
        </w:rPr>
        <w:t>Chelmsford</w:t>
      </w:r>
    </w:p>
    <w:p w14:paraId="4819F4A4" w14:textId="77777777" w:rsidR="00221436" w:rsidRDefault="00E574D7" w:rsidP="00D91633">
      <w:pPr>
        <w:spacing w:line="276" w:lineRule="auto"/>
        <w:ind w:left="720"/>
        <w:rPr>
          <w:rFonts w:ascii="Arial" w:hAnsi="Arial" w:cs="Arial"/>
          <w:sz w:val="20"/>
          <w:szCs w:val="20"/>
          <w:lang w:val="en-GB" w:eastAsia="en-GB"/>
        </w:rPr>
      </w:pPr>
      <w:r>
        <w:rPr>
          <w:rFonts w:ascii="Arial" w:hAnsi="Arial" w:cs="Arial"/>
          <w:sz w:val="20"/>
          <w:szCs w:val="20"/>
          <w:lang w:val="en-GB" w:eastAsia="en-GB"/>
        </w:rPr>
        <w:t>C</w:t>
      </w:r>
      <w:r w:rsidR="00221436" w:rsidRPr="00221436">
        <w:rPr>
          <w:rFonts w:ascii="Arial" w:hAnsi="Arial" w:cs="Arial"/>
          <w:sz w:val="20"/>
          <w:szCs w:val="20"/>
          <w:lang w:val="en-GB" w:eastAsia="en-GB"/>
        </w:rPr>
        <w:t>M1 1WZ</w:t>
      </w:r>
    </w:p>
    <w:p w14:paraId="4819F4A5" w14:textId="77777777" w:rsidR="00001AFD" w:rsidRPr="00001AFD" w:rsidRDefault="00001AFD" w:rsidP="00001AFD">
      <w:pPr>
        <w:pStyle w:val="Heading1"/>
        <w:rPr>
          <w:rFonts w:ascii="Arial" w:hAnsi="Arial" w:cs="Arial"/>
          <w:color w:val="009AE4"/>
        </w:rPr>
      </w:pPr>
      <w:r w:rsidRPr="00001AFD">
        <w:rPr>
          <w:rFonts w:ascii="Arial" w:hAnsi="Arial" w:cs="Arial"/>
          <w:color w:val="009AE4"/>
        </w:rPr>
        <w:lastRenderedPageBreak/>
        <w:t>Application Form</w:t>
      </w:r>
    </w:p>
    <w:p w14:paraId="4819F4A6" w14:textId="77777777" w:rsidR="00001AFD" w:rsidRDefault="00001AFD" w:rsidP="00001AFD">
      <w:pPr>
        <w:pStyle w:val="Heading2"/>
      </w:pPr>
      <w:r>
        <w:t>About your organisation</w:t>
      </w:r>
    </w:p>
    <w:p w14:paraId="4819F4A7" w14:textId="77777777" w:rsidR="00001AFD" w:rsidRDefault="004B62F9" w:rsidP="00001AFD">
      <w:pPr>
        <w:pStyle w:val="Textfortable"/>
      </w:pPr>
      <w:r>
        <w:rPr>
          <w:noProof/>
        </w:rPr>
        <mc:AlternateContent>
          <mc:Choice Requires="wps">
            <w:drawing>
              <wp:anchor distT="0" distB="0" distL="114300" distR="114300" simplePos="0" relativeHeight="251672064" behindDoc="0" locked="0" layoutInCell="1" allowOverlap="1" wp14:anchorId="4819F5EF" wp14:editId="4819F5F0">
                <wp:simplePos x="0" y="0"/>
                <wp:positionH relativeFrom="column">
                  <wp:posOffset>1619250</wp:posOffset>
                </wp:positionH>
                <wp:positionV relativeFrom="paragraph">
                  <wp:posOffset>46355</wp:posOffset>
                </wp:positionV>
                <wp:extent cx="4860290" cy="252095"/>
                <wp:effectExtent l="9525" t="8255" r="6985" b="6350"/>
                <wp:wrapNone/>
                <wp:docPr id="4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252095"/>
                        </a:xfrm>
                        <a:prstGeom prst="rect">
                          <a:avLst/>
                        </a:prstGeom>
                        <a:solidFill>
                          <a:srgbClr val="FFFFFF"/>
                        </a:solidFill>
                        <a:ln w="9525">
                          <a:solidFill>
                            <a:srgbClr val="3399FF"/>
                          </a:solidFill>
                          <a:miter lim="800000"/>
                          <a:headEnd/>
                          <a:tailEnd/>
                        </a:ln>
                      </wps:spPr>
                      <wps:txbx>
                        <w:txbxContent>
                          <w:p w14:paraId="4819F64E" w14:textId="77777777" w:rsidR="00913DC1" w:rsidRPr="005660DB" w:rsidRDefault="00913DC1" w:rsidP="00001AFD">
                            <w:pPr>
                              <w:pStyle w:val="Textfortable"/>
                            </w:pPr>
                            <w:permStart w:id="2123128194" w:edGrp="everyone"/>
                            <w:permEnd w:id="212312819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7" style="position:absolute;margin-left:127.5pt;margin-top:3.65pt;width:382.7pt;height:19.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" strokecolor="#39f">
                <v:textbox>
                  <w:txbxContent>
                    <w:p w14:paraId="4819F64E" w14:textId="77777777" w:rsidR="00913DC1" w:rsidRPr="005660DB" w:rsidRDefault="00913DC1" w:rsidP="00001AFD">
                      <w:pPr>
                        <w:pStyle w:val="Textfortable"/>
                      </w:pPr>
                      <w:permStart w:id="2123128194" w:edGrp="everyone"/>
                      <w:permEnd w:id="2123128194"/>
                    </w:p>
                  </w:txbxContent>
                </v:textbox>
              </v:rect>
            </w:pict>
          </mc:Fallback>
        </mc:AlternateContent>
      </w:r>
      <w:r w:rsidR="00001AFD">
        <w:t>Name of charity</w:t>
      </w:r>
    </w:p>
    <w:p w14:paraId="4819F4A8" w14:textId="77777777" w:rsidR="00001AFD" w:rsidRDefault="00001AFD" w:rsidP="00001AFD">
      <w:pPr>
        <w:pStyle w:val="Spacing"/>
        <w:rPr>
          <w:szCs w:val="10"/>
        </w:rPr>
      </w:pPr>
    </w:p>
    <w:p w14:paraId="4819F4A9" w14:textId="77777777" w:rsidR="00001AFD" w:rsidRDefault="00001AFD" w:rsidP="00001AFD">
      <w:pPr>
        <w:pStyle w:val="Spacing"/>
        <w:rPr>
          <w:szCs w:val="10"/>
        </w:rPr>
      </w:pPr>
    </w:p>
    <w:p w14:paraId="4819F4AA" w14:textId="77777777" w:rsidR="00001AFD" w:rsidRPr="003E4288" w:rsidRDefault="00001AFD" w:rsidP="00001AFD">
      <w:pPr>
        <w:pStyle w:val="Spacing"/>
        <w:rPr>
          <w:szCs w:val="10"/>
        </w:rPr>
      </w:pPr>
    </w:p>
    <w:p w14:paraId="4819F4AB" w14:textId="77777777" w:rsidR="00001AFD" w:rsidRDefault="004B62F9" w:rsidP="00001AFD">
      <w:pPr>
        <w:pStyle w:val="Textfortable"/>
      </w:pPr>
      <w:r>
        <w:rPr>
          <w:noProof/>
        </w:rPr>
        <mc:AlternateContent>
          <mc:Choice Requires="wps">
            <w:drawing>
              <wp:anchor distT="0" distB="0" distL="114300" distR="114300" simplePos="0" relativeHeight="251673088" behindDoc="0" locked="0" layoutInCell="1" allowOverlap="1" wp14:anchorId="4819F5F1" wp14:editId="4819F5F2">
                <wp:simplePos x="0" y="0"/>
                <wp:positionH relativeFrom="column">
                  <wp:posOffset>1619250</wp:posOffset>
                </wp:positionH>
                <wp:positionV relativeFrom="paragraph">
                  <wp:posOffset>41275</wp:posOffset>
                </wp:positionV>
                <wp:extent cx="4860290" cy="252095"/>
                <wp:effectExtent l="9525" t="12700" r="6985" b="11430"/>
                <wp:wrapNone/>
                <wp:docPr id="4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252095"/>
                        </a:xfrm>
                        <a:prstGeom prst="rect">
                          <a:avLst/>
                        </a:prstGeom>
                        <a:solidFill>
                          <a:srgbClr val="FFFFFF"/>
                        </a:solidFill>
                        <a:ln w="9525">
                          <a:solidFill>
                            <a:srgbClr val="3399FF"/>
                          </a:solidFill>
                          <a:miter lim="800000"/>
                          <a:headEnd/>
                          <a:tailEnd/>
                        </a:ln>
                      </wps:spPr>
                      <wps:txbx>
                        <w:txbxContent>
                          <w:p w14:paraId="4819F64F" w14:textId="77777777" w:rsidR="00913DC1" w:rsidRPr="005660DB" w:rsidRDefault="00913DC1" w:rsidP="00001AFD">
                            <w:pPr>
                              <w:pStyle w:val="Textfortable"/>
                            </w:pPr>
                            <w:permStart w:id="1090485247" w:edGrp="everyone"/>
                            <w:permEnd w:id="109048524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8" style="position:absolute;margin-left:127.5pt;margin-top:3.25pt;width:382.7pt;height:19.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" strokecolor="#39f">
                <v:textbox>
                  <w:txbxContent>
                    <w:p w14:paraId="4819F64F" w14:textId="77777777" w:rsidR="00913DC1" w:rsidRPr="005660DB" w:rsidRDefault="00913DC1" w:rsidP="00001AFD">
                      <w:pPr>
                        <w:pStyle w:val="Textfortable"/>
                      </w:pPr>
                      <w:permStart w:id="1090485247" w:edGrp="everyone"/>
                      <w:permEnd w:id="1090485247"/>
                    </w:p>
                  </w:txbxContent>
                </v:textbox>
              </v:rect>
            </w:pict>
          </mc:Fallback>
        </mc:AlternateContent>
      </w:r>
      <w:r w:rsidR="00001AFD" w:rsidRPr="004030DA">
        <w:t>Registe</w:t>
      </w:r>
      <w:r w:rsidR="00001AFD">
        <w:t>red charity number</w:t>
      </w:r>
      <w:r w:rsidR="00001AFD">
        <w:br/>
        <w:t xml:space="preserve">and </w:t>
      </w:r>
      <w:r w:rsidR="00001AFD" w:rsidRPr="004030DA">
        <w:t>country of domain</w:t>
      </w:r>
    </w:p>
    <w:p w14:paraId="4819F4AC" w14:textId="77777777" w:rsidR="00001AFD" w:rsidRDefault="00001AFD" w:rsidP="00001AFD">
      <w:pPr>
        <w:pStyle w:val="Spacing"/>
      </w:pPr>
    </w:p>
    <w:p w14:paraId="4819F4AD" w14:textId="77777777" w:rsidR="00001AFD" w:rsidRDefault="004B62F9" w:rsidP="00001AFD">
      <w:pPr>
        <w:pStyle w:val="Textfortable"/>
      </w:pPr>
      <w:r>
        <w:rPr>
          <w:noProof/>
        </w:rPr>
        <mc:AlternateContent>
          <mc:Choice Requires="wps">
            <w:drawing>
              <wp:anchor distT="0" distB="0" distL="114300" distR="114300" simplePos="0" relativeHeight="251674112" behindDoc="0" locked="0" layoutInCell="1" allowOverlap="1" wp14:anchorId="4819F5F3" wp14:editId="4819F5F4">
                <wp:simplePos x="0" y="0"/>
                <wp:positionH relativeFrom="column">
                  <wp:posOffset>1619250</wp:posOffset>
                </wp:positionH>
                <wp:positionV relativeFrom="paragraph">
                  <wp:posOffset>28575</wp:posOffset>
                </wp:positionV>
                <wp:extent cx="4860290" cy="252095"/>
                <wp:effectExtent l="9525" t="9525" r="6985" b="5080"/>
                <wp:wrapNone/>
                <wp:docPr id="42"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252095"/>
                        </a:xfrm>
                        <a:prstGeom prst="rect">
                          <a:avLst/>
                        </a:prstGeom>
                        <a:solidFill>
                          <a:srgbClr val="FFFFFF"/>
                        </a:solidFill>
                        <a:ln w="9525">
                          <a:solidFill>
                            <a:srgbClr val="3399FF"/>
                          </a:solidFill>
                          <a:miter lim="800000"/>
                          <a:headEnd/>
                          <a:tailEnd/>
                        </a:ln>
                      </wps:spPr>
                      <wps:txbx>
                        <w:txbxContent>
                          <w:p w14:paraId="4819F650" w14:textId="77777777" w:rsidR="00913DC1" w:rsidRPr="005660DB" w:rsidRDefault="00913DC1" w:rsidP="00001AFD">
                            <w:pPr>
                              <w:pStyle w:val="Textfortable"/>
                            </w:pPr>
                            <w:permStart w:id="1809514521" w:edGrp="everyone"/>
                            <w:permEnd w:id="180951452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9" style="position:absolute;margin-left:127.5pt;margin-top:2.25pt;width:382.7pt;height:19.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" strokecolor="#39f">
                <v:textbox>
                  <w:txbxContent>
                    <w:p w14:paraId="4819F650" w14:textId="77777777" w:rsidR="00913DC1" w:rsidRPr="005660DB" w:rsidRDefault="00913DC1" w:rsidP="00001AFD">
                      <w:pPr>
                        <w:pStyle w:val="Textfortable"/>
                      </w:pPr>
                      <w:permStart w:id="1809514521" w:edGrp="everyone"/>
                      <w:permEnd w:id="1809514521"/>
                    </w:p>
                  </w:txbxContent>
                </v:textbox>
              </v:rect>
            </w:pict>
          </mc:Fallback>
        </mc:AlternateContent>
      </w:r>
      <w:r w:rsidR="00001AFD">
        <w:t>Year established</w:t>
      </w:r>
    </w:p>
    <w:p w14:paraId="4819F4AE" w14:textId="77777777" w:rsidR="00001AFD" w:rsidRDefault="00001AFD" w:rsidP="00001AFD">
      <w:pPr>
        <w:pStyle w:val="Spacing"/>
      </w:pPr>
    </w:p>
    <w:p w14:paraId="4819F4AF" w14:textId="77777777" w:rsidR="00001AFD" w:rsidRDefault="00001AFD" w:rsidP="00001AFD">
      <w:pPr>
        <w:pStyle w:val="Spacing"/>
      </w:pPr>
    </w:p>
    <w:p w14:paraId="4819F4B0" w14:textId="77777777" w:rsidR="00001AFD" w:rsidRDefault="00001AFD" w:rsidP="00001AFD">
      <w:pPr>
        <w:pStyle w:val="Spacing"/>
      </w:pPr>
    </w:p>
    <w:p w14:paraId="4819F4B1" w14:textId="77777777" w:rsidR="00001AFD" w:rsidRPr="00D52E52" w:rsidRDefault="004B62F9" w:rsidP="00001AFD">
      <w:pPr>
        <w:pStyle w:val="Textfortable"/>
      </w:pPr>
      <w:r>
        <w:rPr>
          <w:noProof/>
        </w:rPr>
        <mc:AlternateContent>
          <mc:Choice Requires="wps">
            <w:drawing>
              <wp:anchor distT="0" distB="0" distL="114300" distR="114300" simplePos="0" relativeHeight="251675136" behindDoc="0" locked="0" layoutInCell="1" allowOverlap="1" wp14:anchorId="4819F5F5" wp14:editId="4819F5F6">
                <wp:simplePos x="0" y="0"/>
                <wp:positionH relativeFrom="column">
                  <wp:posOffset>1619250</wp:posOffset>
                </wp:positionH>
                <wp:positionV relativeFrom="paragraph">
                  <wp:posOffset>14605</wp:posOffset>
                </wp:positionV>
                <wp:extent cx="4860290" cy="464820"/>
                <wp:effectExtent l="9525" t="5080" r="6985" b="6350"/>
                <wp:wrapNone/>
                <wp:docPr id="4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464820"/>
                        </a:xfrm>
                        <a:prstGeom prst="rect">
                          <a:avLst/>
                        </a:prstGeom>
                        <a:solidFill>
                          <a:srgbClr val="FFFFFF"/>
                        </a:solidFill>
                        <a:ln w="9525">
                          <a:solidFill>
                            <a:srgbClr val="3399FF"/>
                          </a:solidFill>
                          <a:miter lim="800000"/>
                          <a:headEnd/>
                          <a:tailEnd/>
                        </a:ln>
                      </wps:spPr>
                      <wps:txbx>
                        <w:txbxContent>
                          <w:p w14:paraId="4819F651" w14:textId="77777777" w:rsidR="00913DC1" w:rsidRPr="005660DB" w:rsidRDefault="00913DC1" w:rsidP="00001AFD">
                            <w:pPr>
                              <w:pStyle w:val="Textfortable"/>
                            </w:pPr>
                            <w:permStart w:id="937771403" w:edGrp="everyone"/>
                            <w:permEnd w:id="93777140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30" style="position:absolute;margin-left:127.5pt;margin-top:1.15pt;width:382.7pt;height:36.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" strokecolor="#39f">
                <v:textbox>
                  <w:txbxContent>
                    <w:p w14:paraId="4819F651" w14:textId="77777777" w:rsidR="00913DC1" w:rsidRPr="005660DB" w:rsidRDefault="00913DC1" w:rsidP="00001AFD">
                      <w:pPr>
                        <w:pStyle w:val="Textfortable"/>
                      </w:pPr>
                      <w:permStart w:id="937771403" w:edGrp="everyone"/>
                      <w:permEnd w:id="937771403"/>
                    </w:p>
                  </w:txbxContent>
                </v:textbox>
              </v:rect>
            </w:pict>
          </mc:Fallback>
        </mc:AlternateContent>
      </w:r>
      <w:r w:rsidR="00001AFD">
        <w:t>Address</w:t>
      </w:r>
    </w:p>
    <w:p w14:paraId="4819F4B2" w14:textId="77777777" w:rsidR="00001AFD" w:rsidRDefault="00001AFD" w:rsidP="00001AFD">
      <w:pPr>
        <w:pStyle w:val="Textfortable"/>
      </w:pPr>
    </w:p>
    <w:p w14:paraId="4819F4B3" w14:textId="77777777" w:rsidR="00001AFD" w:rsidRDefault="00001AFD" w:rsidP="00001AFD">
      <w:pPr>
        <w:pStyle w:val="Textfortable"/>
      </w:pPr>
    </w:p>
    <w:p w14:paraId="4819F4B4" w14:textId="77777777" w:rsidR="00001AFD" w:rsidRDefault="00001AFD" w:rsidP="00001AFD">
      <w:pPr>
        <w:pStyle w:val="Spacing"/>
      </w:pPr>
    </w:p>
    <w:p w14:paraId="4819F4B5" w14:textId="77777777" w:rsidR="00001AFD" w:rsidRDefault="00001AFD" w:rsidP="00001AFD">
      <w:pPr>
        <w:pStyle w:val="Spacing"/>
      </w:pPr>
    </w:p>
    <w:p w14:paraId="4819F4B6"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76160" behindDoc="0" locked="0" layoutInCell="1" allowOverlap="1" wp14:anchorId="4819F5F7" wp14:editId="4819F5F8">
                <wp:simplePos x="0" y="0"/>
                <wp:positionH relativeFrom="column">
                  <wp:posOffset>4749800</wp:posOffset>
                </wp:positionH>
                <wp:positionV relativeFrom="paragraph">
                  <wp:posOffset>22225</wp:posOffset>
                </wp:positionV>
                <wp:extent cx="1727835" cy="360045"/>
                <wp:effectExtent l="6350" t="12700" r="8890" b="8255"/>
                <wp:wrapNone/>
                <wp:docPr id="4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0045"/>
                        </a:xfrm>
                        <a:prstGeom prst="rect">
                          <a:avLst/>
                        </a:prstGeom>
                        <a:solidFill>
                          <a:srgbClr val="FFFFFF"/>
                        </a:solidFill>
                        <a:ln w="9525">
                          <a:solidFill>
                            <a:srgbClr val="3399FF"/>
                          </a:solidFill>
                          <a:miter lim="800000"/>
                          <a:headEnd/>
                          <a:tailEnd/>
                        </a:ln>
                      </wps:spPr>
                      <wps:txbx>
                        <w:txbxContent>
                          <w:p w14:paraId="4819F652" w14:textId="77777777" w:rsidR="00913DC1" w:rsidRPr="005660DB" w:rsidRDefault="00913DC1" w:rsidP="00001AFD">
                            <w:pPr>
                              <w:pStyle w:val="Textfortable"/>
                            </w:pPr>
                            <w:permStart w:id="1726709670" w:edGrp="everyone"/>
                            <w:permEnd w:id="172670967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31" style="position:absolute;margin-left:374pt;margin-top:1.75pt;width:136.05pt;height:28.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" strokecolor="#39f">
                <v:textbox>
                  <w:txbxContent>
                    <w:p w14:paraId="4819F652" w14:textId="77777777" w:rsidR="00913DC1" w:rsidRPr="005660DB" w:rsidRDefault="00913DC1" w:rsidP="00001AFD">
                      <w:pPr>
                        <w:pStyle w:val="Textfortable"/>
                      </w:pPr>
                      <w:permStart w:id="1726709670" w:edGrp="everyone"/>
                      <w:permEnd w:id="1726709670"/>
                    </w:p>
                  </w:txbxContent>
                </v:textbox>
              </v:rect>
            </w:pict>
          </mc:Fallback>
        </mc:AlternateContent>
      </w:r>
      <w:r>
        <w:rPr>
          <w:noProof/>
        </w:rPr>
        <mc:AlternateContent>
          <mc:Choice Requires="wps">
            <w:drawing>
              <wp:anchor distT="0" distB="0" distL="114300" distR="114300" simplePos="0" relativeHeight="251683328" behindDoc="0" locked="0" layoutInCell="1" allowOverlap="1" wp14:anchorId="4819F5F9" wp14:editId="4819F5FA">
                <wp:simplePos x="0" y="0"/>
                <wp:positionH relativeFrom="column">
                  <wp:posOffset>1619250</wp:posOffset>
                </wp:positionH>
                <wp:positionV relativeFrom="paragraph">
                  <wp:posOffset>22225</wp:posOffset>
                </wp:positionV>
                <wp:extent cx="1727835" cy="360045"/>
                <wp:effectExtent l="9525" t="12700" r="5715" b="8255"/>
                <wp:wrapNone/>
                <wp:docPr id="3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0045"/>
                        </a:xfrm>
                        <a:prstGeom prst="rect">
                          <a:avLst/>
                        </a:prstGeom>
                        <a:solidFill>
                          <a:srgbClr val="FFFFFF"/>
                        </a:solidFill>
                        <a:ln w="9525">
                          <a:solidFill>
                            <a:srgbClr val="3399FF"/>
                          </a:solidFill>
                          <a:miter lim="800000"/>
                          <a:headEnd/>
                          <a:tailEnd/>
                        </a:ln>
                      </wps:spPr>
                      <wps:txbx>
                        <w:txbxContent>
                          <w:p w14:paraId="4819F653" w14:textId="77777777" w:rsidR="00913DC1" w:rsidRPr="005660DB" w:rsidRDefault="00913DC1" w:rsidP="00001AFD">
                            <w:pPr>
                              <w:pStyle w:val="Textfortable"/>
                            </w:pPr>
                            <w:permStart w:id="1552631601" w:edGrp="everyone"/>
                            <w:permEnd w:id="155263160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32" style="position:absolute;margin-left:127.5pt;margin-top:1.75pt;width:136.05pt;height:28.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" strokecolor="#39f">
                <v:textbox>
                  <w:txbxContent>
                    <w:p w14:paraId="4819F653" w14:textId="77777777" w:rsidR="00913DC1" w:rsidRPr="005660DB" w:rsidRDefault="00913DC1" w:rsidP="00001AFD">
                      <w:pPr>
                        <w:pStyle w:val="Textfortable"/>
                      </w:pPr>
                      <w:permStart w:id="1552631601" w:edGrp="everyone"/>
                      <w:permEnd w:id="1552631601"/>
                    </w:p>
                  </w:txbxContent>
                </v:textbox>
              </v:rect>
            </w:pict>
          </mc:Fallback>
        </mc:AlternateContent>
      </w:r>
      <w:r w:rsidR="00001AFD">
        <w:t>Telephone number</w:t>
      </w:r>
      <w:r w:rsidR="00001AFD">
        <w:tab/>
        <w:t>Contact name</w:t>
      </w:r>
    </w:p>
    <w:p w14:paraId="4819F4B7" w14:textId="77777777" w:rsidR="00001AFD" w:rsidRDefault="00001AFD" w:rsidP="00001AFD">
      <w:pPr>
        <w:pStyle w:val="Spacing"/>
      </w:pPr>
    </w:p>
    <w:p w14:paraId="4819F4B8" w14:textId="77777777" w:rsidR="00001AFD" w:rsidRDefault="00001AFD" w:rsidP="00001AFD">
      <w:pPr>
        <w:pStyle w:val="Spacing"/>
      </w:pPr>
    </w:p>
    <w:p w14:paraId="4819F4B9" w14:textId="77777777" w:rsidR="00001AFD" w:rsidRDefault="00001AFD" w:rsidP="00001AFD">
      <w:pPr>
        <w:pStyle w:val="Spacing"/>
      </w:pPr>
    </w:p>
    <w:p w14:paraId="4819F4BA" w14:textId="77777777" w:rsidR="00001AFD" w:rsidRDefault="00001AFD" w:rsidP="00001AFD">
      <w:pPr>
        <w:pStyle w:val="Spacing"/>
      </w:pPr>
    </w:p>
    <w:p w14:paraId="4819F4BB"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77184" behindDoc="0" locked="0" layoutInCell="1" allowOverlap="1" wp14:anchorId="4819F5FB" wp14:editId="4819F5FC">
                <wp:simplePos x="0" y="0"/>
                <wp:positionH relativeFrom="column">
                  <wp:posOffset>1619250</wp:posOffset>
                </wp:positionH>
                <wp:positionV relativeFrom="paragraph">
                  <wp:posOffset>20955</wp:posOffset>
                </wp:positionV>
                <wp:extent cx="1727835" cy="360045"/>
                <wp:effectExtent l="9525" t="11430" r="5715" b="9525"/>
                <wp:wrapNone/>
                <wp:docPr id="3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0045"/>
                        </a:xfrm>
                        <a:prstGeom prst="rect">
                          <a:avLst/>
                        </a:prstGeom>
                        <a:solidFill>
                          <a:srgbClr val="FFFFFF"/>
                        </a:solidFill>
                        <a:ln w="9525">
                          <a:solidFill>
                            <a:srgbClr val="3399FF"/>
                          </a:solidFill>
                          <a:miter lim="800000"/>
                          <a:headEnd/>
                          <a:tailEnd/>
                        </a:ln>
                      </wps:spPr>
                      <wps:txbx>
                        <w:txbxContent>
                          <w:p w14:paraId="4819F654" w14:textId="77777777" w:rsidR="00913DC1" w:rsidRPr="005660DB" w:rsidRDefault="00913DC1" w:rsidP="00001AFD">
                            <w:pPr>
                              <w:pStyle w:val="Textfortable"/>
                            </w:pPr>
                            <w:permStart w:id="1663833301" w:edGrp="everyone"/>
                            <w:permEnd w:id="166383330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3" style="position:absolute;margin-left:127.5pt;margin-top:1.65pt;width:136.05pt;height:28.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" strokecolor="#39f">
                <v:textbox>
                  <w:txbxContent>
                    <w:p w14:paraId="4819F654" w14:textId="77777777" w:rsidR="00913DC1" w:rsidRPr="005660DB" w:rsidRDefault="00913DC1" w:rsidP="00001AFD">
                      <w:pPr>
                        <w:pStyle w:val="Textfortable"/>
                      </w:pPr>
                      <w:permStart w:id="1663833301" w:edGrp="everyone"/>
                      <w:permEnd w:id="1663833301"/>
                    </w:p>
                  </w:txbxContent>
                </v:textbox>
              </v:rect>
            </w:pict>
          </mc:Fallback>
        </mc:AlternateContent>
      </w:r>
      <w:r>
        <w:rPr>
          <w:noProof/>
        </w:rPr>
        <mc:AlternateContent>
          <mc:Choice Requires="wps">
            <w:drawing>
              <wp:anchor distT="0" distB="0" distL="114300" distR="114300" simplePos="0" relativeHeight="251678208" behindDoc="0" locked="0" layoutInCell="1" allowOverlap="1" wp14:anchorId="4819F5FD" wp14:editId="4819F5FE">
                <wp:simplePos x="0" y="0"/>
                <wp:positionH relativeFrom="column">
                  <wp:posOffset>4749800</wp:posOffset>
                </wp:positionH>
                <wp:positionV relativeFrom="paragraph">
                  <wp:posOffset>20955</wp:posOffset>
                </wp:positionV>
                <wp:extent cx="1727835" cy="360045"/>
                <wp:effectExtent l="6350" t="11430" r="8890" b="9525"/>
                <wp:wrapNone/>
                <wp:docPr id="3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0045"/>
                        </a:xfrm>
                        <a:prstGeom prst="rect">
                          <a:avLst/>
                        </a:prstGeom>
                        <a:solidFill>
                          <a:srgbClr val="FFFFFF"/>
                        </a:solidFill>
                        <a:ln w="9525">
                          <a:solidFill>
                            <a:srgbClr val="3399FF"/>
                          </a:solidFill>
                          <a:miter lim="800000"/>
                          <a:headEnd/>
                          <a:tailEnd/>
                        </a:ln>
                      </wps:spPr>
                      <wps:txbx>
                        <w:txbxContent>
                          <w:p w14:paraId="4819F655" w14:textId="77777777" w:rsidR="00913DC1" w:rsidRPr="005660DB" w:rsidRDefault="00913DC1" w:rsidP="00001AFD">
                            <w:pPr>
                              <w:pStyle w:val="Textfortable"/>
                            </w:pPr>
                            <w:permStart w:id="1973955866" w:edGrp="everyone"/>
                            <w:permEnd w:id="197395586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34" style="position:absolute;margin-left:374pt;margin-top:1.65pt;width:136.05pt;height:28.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" strokecolor="#39f">
                <v:textbox>
                  <w:txbxContent>
                    <w:p w14:paraId="4819F655" w14:textId="77777777" w:rsidR="00913DC1" w:rsidRPr="005660DB" w:rsidRDefault="00913DC1" w:rsidP="00001AFD">
                      <w:pPr>
                        <w:pStyle w:val="Textfortable"/>
                      </w:pPr>
                      <w:permStart w:id="1973955866" w:edGrp="everyone"/>
                      <w:permEnd w:id="1973955866"/>
                    </w:p>
                  </w:txbxContent>
                </v:textbox>
              </v:rect>
            </w:pict>
          </mc:Fallback>
        </mc:AlternateContent>
      </w:r>
      <w:r w:rsidR="00001AFD">
        <w:t>Contact email address</w:t>
      </w:r>
      <w:r w:rsidR="00001AFD">
        <w:tab/>
        <w:t>Website</w:t>
      </w:r>
    </w:p>
    <w:p w14:paraId="4819F4BC" w14:textId="77777777" w:rsidR="00001AFD" w:rsidRDefault="00001AFD" w:rsidP="00001AFD">
      <w:pPr>
        <w:pStyle w:val="Textfortable"/>
        <w:tabs>
          <w:tab w:val="left" w:pos="5529"/>
        </w:tabs>
      </w:pPr>
    </w:p>
    <w:p w14:paraId="4819F4BD" w14:textId="77777777" w:rsidR="00001AFD" w:rsidRDefault="00001AFD" w:rsidP="00001AFD">
      <w:pPr>
        <w:pStyle w:val="Spacing"/>
      </w:pPr>
    </w:p>
    <w:p w14:paraId="4819F4BE" w14:textId="77777777" w:rsidR="00001AFD" w:rsidRDefault="00001AFD" w:rsidP="00001AFD">
      <w:pPr>
        <w:pStyle w:val="Spacing"/>
      </w:pPr>
    </w:p>
    <w:p w14:paraId="4819F4BF"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80256" behindDoc="0" locked="0" layoutInCell="1" allowOverlap="1" wp14:anchorId="4819F5FF" wp14:editId="4819F600">
                <wp:simplePos x="0" y="0"/>
                <wp:positionH relativeFrom="column">
                  <wp:posOffset>4749800</wp:posOffset>
                </wp:positionH>
                <wp:positionV relativeFrom="paragraph">
                  <wp:posOffset>26035</wp:posOffset>
                </wp:positionV>
                <wp:extent cx="1727835" cy="360045"/>
                <wp:effectExtent l="6350" t="6985" r="8890" b="13970"/>
                <wp:wrapNone/>
                <wp:docPr id="36"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0045"/>
                        </a:xfrm>
                        <a:prstGeom prst="rect">
                          <a:avLst/>
                        </a:prstGeom>
                        <a:solidFill>
                          <a:srgbClr val="FFFFFF"/>
                        </a:solidFill>
                        <a:ln w="9525">
                          <a:solidFill>
                            <a:srgbClr val="3399FF"/>
                          </a:solidFill>
                          <a:miter lim="800000"/>
                          <a:headEnd/>
                          <a:tailEnd/>
                        </a:ln>
                      </wps:spPr>
                      <wps:txbx>
                        <w:txbxContent>
                          <w:p w14:paraId="4819F656" w14:textId="77777777" w:rsidR="00913DC1" w:rsidRPr="005660DB" w:rsidRDefault="00913DC1" w:rsidP="00001AFD">
                            <w:pPr>
                              <w:pStyle w:val="Textfortable"/>
                            </w:pPr>
                            <w:permStart w:id="858421640" w:edGrp="everyone"/>
                            <w:permEnd w:id="85842164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5" style="position:absolute;margin-left:374pt;margin-top:2.05pt;width:136.05pt;height:28.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" strokecolor="#39f">
                <v:textbox>
                  <w:txbxContent>
                    <w:p w14:paraId="4819F656" w14:textId="77777777" w:rsidR="00913DC1" w:rsidRPr="005660DB" w:rsidRDefault="00913DC1" w:rsidP="00001AFD">
                      <w:pPr>
                        <w:pStyle w:val="Textfortable"/>
                      </w:pPr>
                      <w:permStart w:id="858421640" w:edGrp="everyone"/>
                      <w:permEnd w:id="858421640"/>
                    </w:p>
                  </w:txbxContent>
                </v:textbox>
              </v:rect>
            </w:pict>
          </mc:Fallback>
        </mc:AlternateContent>
      </w:r>
      <w:r>
        <w:rPr>
          <w:noProof/>
        </w:rPr>
        <mc:AlternateContent>
          <mc:Choice Requires="wps">
            <w:drawing>
              <wp:anchor distT="0" distB="0" distL="114300" distR="114300" simplePos="0" relativeHeight="251679232" behindDoc="0" locked="0" layoutInCell="1" allowOverlap="1" wp14:anchorId="4819F601" wp14:editId="4819F602">
                <wp:simplePos x="0" y="0"/>
                <wp:positionH relativeFrom="column">
                  <wp:posOffset>1619250</wp:posOffset>
                </wp:positionH>
                <wp:positionV relativeFrom="paragraph">
                  <wp:posOffset>26035</wp:posOffset>
                </wp:positionV>
                <wp:extent cx="1727835" cy="360045"/>
                <wp:effectExtent l="9525" t="6985" r="5715" b="13970"/>
                <wp:wrapNone/>
                <wp:docPr id="34"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360045"/>
                        </a:xfrm>
                        <a:prstGeom prst="rect">
                          <a:avLst/>
                        </a:prstGeom>
                        <a:solidFill>
                          <a:srgbClr val="FFFFFF"/>
                        </a:solidFill>
                        <a:ln w="9525">
                          <a:solidFill>
                            <a:srgbClr val="3399FF"/>
                          </a:solidFill>
                          <a:miter lim="800000"/>
                          <a:headEnd/>
                          <a:tailEnd/>
                        </a:ln>
                      </wps:spPr>
                      <wps:txbx>
                        <w:txbxContent>
                          <w:p w14:paraId="4819F657" w14:textId="77777777" w:rsidR="00913DC1" w:rsidRPr="005660DB" w:rsidRDefault="00913DC1" w:rsidP="00001AFD">
                            <w:pPr>
                              <w:pStyle w:val="Textfortable"/>
                            </w:pPr>
                            <w:permStart w:id="414845856" w:edGrp="everyone"/>
                            <w:permEnd w:id="41484585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36" style="position:absolute;margin-left:127.5pt;margin-top:2.05pt;width:136.05pt;height:28.3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" strokecolor="#39f">
                <v:textbox>
                  <w:txbxContent>
                    <w:p w14:paraId="4819F657" w14:textId="77777777" w:rsidR="00913DC1" w:rsidRPr="005660DB" w:rsidRDefault="00913DC1" w:rsidP="00001AFD">
                      <w:pPr>
                        <w:pStyle w:val="Textfortable"/>
                      </w:pPr>
                      <w:permStart w:id="414845856" w:edGrp="everyone"/>
                      <w:permEnd w:id="414845856"/>
                    </w:p>
                  </w:txbxContent>
                </v:textbox>
              </v:rect>
            </w:pict>
          </mc:Fallback>
        </mc:AlternateContent>
      </w:r>
      <w:r w:rsidR="00001AFD">
        <w:t>Chairman</w:t>
      </w:r>
      <w:r w:rsidR="00001AFD">
        <w:tab/>
        <w:t>Chief Executive</w:t>
      </w:r>
    </w:p>
    <w:p w14:paraId="4819F4C0" w14:textId="77777777" w:rsidR="00001AFD" w:rsidRDefault="00001AFD" w:rsidP="00001AFD">
      <w:pPr>
        <w:pStyle w:val="Spacing"/>
      </w:pPr>
    </w:p>
    <w:p w14:paraId="4819F4C1" w14:textId="77777777" w:rsidR="00001AFD" w:rsidRDefault="00001AFD" w:rsidP="00001AFD">
      <w:pPr>
        <w:pStyle w:val="Spacing"/>
      </w:pPr>
    </w:p>
    <w:p w14:paraId="4819F4C2" w14:textId="77777777" w:rsidR="00001AFD" w:rsidRDefault="00001AFD" w:rsidP="00001AFD">
      <w:pPr>
        <w:pStyle w:val="Spacing"/>
      </w:pPr>
    </w:p>
    <w:p w14:paraId="4819F4C3" w14:textId="77777777" w:rsidR="00001AFD" w:rsidRDefault="00001AFD" w:rsidP="00001AFD">
      <w:pPr>
        <w:pStyle w:val="Spacing"/>
      </w:pPr>
    </w:p>
    <w:p w14:paraId="4819F4C4"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81280" behindDoc="0" locked="0" layoutInCell="1" allowOverlap="1" wp14:anchorId="4819F603" wp14:editId="4819F604">
                <wp:simplePos x="0" y="0"/>
                <wp:positionH relativeFrom="column">
                  <wp:posOffset>1619250</wp:posOffset>
                </wp:positionH>
                <wp:positionV relativeFrom="paragraph">
                  <wp:posOffset>27305</wp:posOffset>
                </wp:positionV>
                <wp:extent cx="1727835" cy="252095"/>
                <wp:effectExtent l="9525" t="8255" r="5715" b="6350"/>
                <wp:wrapNone/>
                <wp:docPr id="3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252095"/>
                        </a:xfrm>
                        <a:prstGeom prst="rect">
                          <a:avLst/>
                        </a:prstGeom>
                        <a:solidFill>
                          <a:srgbClr val="FFFFFF"/>
                        </a:solidFill>
                        <a:ln w="9525">
                          <a:solidFill>
                            <a:srgbClr val="3399FF"/>
                          </a:solidFill>
                          <a:miter lim="800000"/>
                          <a:headEnd/>
                          <a:tailEnd/>
                        </a:ln>
                      </wps:spPr>
                      <wps:txbx>
                        <w:txbxContent>
                          <w:p w14:paraId="4819F658" w14:textId="77777777" w:rsidR="00913DC1" w:rsidRPr="005660DB" w:rsidRDefault="00913DC1" w:rsidP="00001AFD">
                            <w:pPr>
                              <w:pStyle w:val="Textfortable"/>
                            </w:pPr>
                            <w:permStart w:id="638218745" w:edGrp="everyone"/>
                            <w:permEnd w:id="63821874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37" style="position:absolute;margin-left:127.5pt;margin-top:2.15pt;width:136.05pt;height:19.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" strokecolor="#39f">
                <v:textbox>
                  <w:txbxContent>
                    <w:p w14:paraId="4819F658" w14:textId="77777777" w:rsidR="00913DC1" w:rsidRPr="005660DB" w:rsidRDefault="00913DC1" w:rsidP="00001AFD">
                      <w:pPr>
                        <w:pStyle w:val="Textfortable"/>
                      </w:pPr>
                      <w:permStart w:id="638218745" w:edGrp="everyone"/>
                      <w:permEnd w:id="638218745"/>
                    </w:p>
                  </w:txbxContent>
                </v:textbox>
              </v:rect>
            </w:pict>
          </mc:Fallback>
        </mc:AlternateContent>
      </w:r>
      <w:r>
        <w:rPr>
          <w:noProof/>
        </w:rPr>
        <mc:AlternateContent>
          <mc:Choice Requires="wps">
            <w:drawing>
              <wp:anchor distT="0" distB="0" distL="114300" distR="114300" simplePos="0" relativeHeight="251682304" behindDoc="0" locked="0" layoutInCell="1" allowOverlap="1" wp14:anchorId="4819F605" wp14:editId="4819F606">
                <wp:simplePos x="0" y="0"/>
                <wp:positionH relativeFrom="column">
                  <wp:posOffset>4749800</wp:posOffset>
                </wp:positionH>
                <wp:positionV relativeFrom="paragraph">
                  <wp:posOffset>27305</wp:posOffset>
                </wp:positionV>
                <wp:extent cx="1727835" cy="252095"/>
                <wp:effectExtent l="6350" t="8255" r="8890" b="6350"/>
                <wp:wrapNone/>
                <wp:docPr id="31"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835" cy="252095"/>
                        </a:xfrm>
                        <a:prstGeom prst="rect">
                          <a:avLst/>
                        </a:prstGeom>
                        <a:solidFill>
                          <a:srgbClr val="FFFFFF"/>
                        </a:solidFill>
                        <a:ln w="9525">
                          <a:solidFill>
                            <a:srgbClr val="3399FF"/>
                          </a:solidFill>
                          <a:miter lim="800000"/>
                          <a:headEnd/>
                          <a:tailEnd/>
                        </a:ln>
                      </wps:spPr>
                      <wps:txbx>
                        <w:txbxContent>
                          <w:p w14:paraId="4819F659" w14:textId="77777777" w:rsidR="00913DC1" w:rsidRPr="005660DB" w:rsidRDefault="00913DC1" w:rsidP="00001AFD">
                            <w:pPr>
                              <w:pStyle w:val="Textfortable"/>
                            </w:pPr>
                            <w:permStart w:id="880437763" w:edGrp="everyone"/>
                            <w:permEnd w:id="88043776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38" style="position:absolute;margin-left:374pt;margin-top:2.15pt;width:136.05pt;height:19.8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" strokecolor="#39f">
                <v:textbox>
                  <w:txbxContent>
                    <w:p w14:paraId="4819F659" w14:textId="77777777" w:rsidR="00913DC1" w:rsidRPr="005660DB" w:rsidRDefault="00913DC1" w:rsidP="00001AFD">
                      <w:pPr>
                        <w:pStyle w:val="Textfortable"/>
                      </w:pPr>
                      <w:permStart w:id="880437763" w:edGrp="everyone"/>
                      <w:permEnd w:id="880437763"/>
                    </w:p>
                  </w:txbxContent>
                </v:textbox>
              </v:rect>
            </w:pict>
          </mc:Fallback>
        </mc:AlternateContent>
      </w:r>
      <w:r w:rsidR="00001AFD">
        <w:t>Number of full and part-</w:t>
      </w:r>
      <w:r w:rsidR="00001AFD">
        <w:tab/>
        <w:t xml:space="preserve">Number of </w:t>
      </w:r>
      <w:r w:rsidR="00001AFD">
        <w:br/>
        <w:t>time employees</w:t>
      </w:r>
      <w:r w:rsidR="00001AFD">
        <w:tab/>
      </w:r>
      <w:r w:rsidR="00001AFD" w:rsidRPr="00C425CF">
        <w:rPr>
          <w:spacing w:val="-4"/>
        </w:rPr>
        <w:t>volunteers employed</w:t>
      </w:r>
    </w:p>
    <w:p w14:paraId="4819F4C5" w14:textId="77777777" w:rsidR="00001AFD" w:rsidRDefault="00001AFD" w:rsidP="00001AFD">
      <w:pPr>
        <w:pStyle w:val="Spacing"/>
      </w:pPr>
    </w:p>
    <w:p w14:paraId="4819F4C6" w14:textId="77777777" w:rsidR="00001AFD" w:rsidRDefault="004B62F9" w:rsidP="00001AFD">
      <w:pPr>
        <w:pStyle w:val="Textfortable"/>
      </w:pPr>
      <w:r>
        <w:rPr>
          <w:noProof/>
        </w:rPr>
        <mc:AlternateContent>
          <mc:Choice Requires="wps">
            <w:drawing>
              <wp:anchor distT="0" distB="0" distL="114300" distR="114300" simplePos="0" relativeHeight="251684352" behindDoc="0" locked="0" layoutInCell="1" allowOverlap="1" wp14:anchorId="4819F607" wp14:editId="4819F608">
                <wp:simplePos x="0" y="0"/>
                <wp:positionH relativeFrom="column">
                  <wp:posOffset>1619250</wp:posOffset>
                </wp:positionH>
                <wp:positionV relativeFrom="paragraph">
                  <wp:posOffset>24765</wp:posOffset>
                </wp:positionV>
                <wp:extent cx="4860290" cy="628015"/>
                <wp:effectExtent l="9525" t="5715" r="6985" b="13970"/>
                <wp:wrapNone/>
                <wp:docPr id="30"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628015"/>
                        </a:xfrm>
                        <a:prstGeom prst="rect">
                          <a:avLst/>
                        </a:prstGeom>
                        <a:solidFill>
                          <a:srgbClr val="FFFFFF"/>
                        </a:solidFill>
                        <a:ln w="9525">
                          <a:solidFill>
                            <a:srgbClr val="3399FF"/>
                          </a:solidFill>
                          <a:miter lim="800000"/>
                          <a:headEnd/>
                          <a:tailEnd/>
                        </a:ln>
                      </wps:spPr>
                      <wps:txbx>
                        <w:txbxContent>
                          <w:p w14:paraId="4819F65A" w14:textId="77777777" w:rsidR="00913DC1" w:rsidRPr="005660DB" w:rsidRDefault="00913DC1" w:rsidP="00001AFD">
                            <w:pPr>
                              <w:pStyle w:val="Textfortable"/>
                            </w:pPr>
                            <w:permStart w:id="543307319" w:edGrp="everyone"/>
                            <w:permEnd w:id="54330731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39" style="position:absolute;margin-left:127.5pt;margin-top:1.95pt;width:382.7pt;height:49.4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" strokecolor="#39f">
                <v:textbox>
                  <w:txbxContent>
                    <w:p w14:paraId="4819F65A" w14:textId="77777777" w:rsidR="00913DC1" w:rsidRPr="005660DB" w:rsidRDefault="00913DC1" w:rsidP="00001AFD">
                      <w:pPr>
                        <w:pStyle w:val="Textfortable"/>
                      </w:pPr>
                      <w:permStart w:id="543307319" w:edGrp="everyone"/>
                      <w:permEnd w:id="543307319"/>
                    </w:p>
                  </w:txbxContent>
                </v:textbox>
              </v:rect>
            </w:pict>
          </mc:Fallback>
        </mc:AlternateContent>
      </w:r>
      <w:r w:rsidR="00001AFD">
        <w:t>G</w:t>
      </w:r>
      <w:r w:rsidR="00001AFD" w:rsidRPr="00F71D9A">
        <w:t>eographical locations</w:t>
      </w:r>
    </w:p>
    <w:p w14:paraId="4819F4C7" w14:textId="77777777" w:rsidR="00001AFD" w:rsidRDefault="00001AFD" w:rsidP="00001AFD">
      <w:pPr>
        <w:pStyle w:val="Textfortable"/>
        <w:tabs>
          <w:tab w:val="left" w:pos="5954"/>
        </w:tabs>
      </w:pPr>
    </w:p>
    <w:p w14:paraId="4819F4C8" w14:textId="77777777" w:rsidR="00001AFD" w:rsidRDefault="00001AFD" w:rsidP="00001AFD">
      <w:pPr>
        <w:pStyle w:val="Textfortable"/>
        <w:tabs>
          <w:tab w:val="left" w:pos="5954"/>
        </w:tabs>
      </w:pPr>
    </w:p>
    <w:p w14:paraId="4819F4C9" w14:textId="77777777" w:rsidR="00001AFD" w:rsidRDefault="00001AFD" w:rsidP="00001AFD">
      <w:pPr>
        <w:pStyle w:val="Textfortable"/>
        <w:tabs>
          <w:tab w:val="left" w:pos="5954"/>
        </w:tabs>
      </w:pPr>
    </w:p>
    <w:p w14:paraId="4819F4CA" w14:textId="77777777" w:rsidR="00001AFD" w:rsidRDefault="00001AFD" w:rsidP="00001AFD">
      <w:pPr>
        <w:pStyle w:val="Textfortable"/>
        <w:tabs>
          <w:tab w:val="left" w:pos="5954"/>
        </w:tabs>
      </w:pPr>
    </w:p>
    <w:p w14:paraId="4819F4CB" w14:textId="77777777" w:rsidR="00001AFD" w:rsidRDefault="004B62F9" w:rsidP="00001AFD">
      <w:pPr>
        <w:pStyle w:val="Textfortable"/>
        <w:tabs>
          <w:tab w:val="left" w:pos="5954"/>
        </w:tabs>
      </w:pPr>
      <w:r>
        <w:rPr>
          <w:noProof/>
        </w:rPr>
        <mc:AlternateContent>
          <mc:Choice Requires="wps">
            <w:drawing>
              <wp:anchor distT="0" distB="0" distL="114300" distR="114300" simplePos="0" relativeHeight="251685376" behindDoc="0" locked="0" layoutInCell="1" allowOverlap="1" wp14:anchorId="4819F609" wp14:editId="4819F60A">
                <wp:simplePos x="0" y="0"/>
                <wp:positionH relativeFrom="column">
                  <wp:posOffset>1619250</wp:posOffset>
                </wp:positionH>
                <wp:positionV relativeFrom="paragraph">
                  <wp:posOffset>31750</wp:posOffset>
                </wp:positionV>
                <wp:extent cx="4860290" cy="1268730"/>
                <wp:effectExtent l="9525" t="12700" r="6985" b="13970"/>
                <wp:wrapNone/>
                <wp:docPr id="29"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1268730"/>
                        </a:xfrm>
                        <a:prstGeom prst="rect">
                          <a:avLst/>
                        </a:prstGeom>
                        <a:solidFill>
                          <a:srgbClr val="FFFFFF"/>
                        </a:solidFill>
                        <a:ln w="9525">
                          <a:solidFill>
                            <a:srgbClr val="3399FF"/>
                          </a:solidFill>
                          <a:miter lim="800000"/>
                          <a:headEnd/>
                          <a:tailEnd/>
                        </a:ln>
                      </wps:spPr>
                      <wps:txbx>
                        <w:txbxContent>
                          <w:p w14:paraId="4819F65B" w14:textId="77777777" w:rsidR="00913DC1" w:rsidRPr="005660DB" w:rsidRDefault="00913DC1" w:rsidP="00001AFD">
                            <w:pPr>
                              <w:pStyle w:val="Textfortable"/>
                            </w:pPr>
                            <w:permStart w:id="1080586972" w:edGrp="everyone"/>
                            <w:permEnd w:id="108058697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40" style="position:absolute;margin-left:127.5pt;margin-top:2.5pt;width:382.7pt;height:99.9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" strokecolor="#39f">
                <v:textbox>
                  <w:txbxContent>
                    <w:p w14:paraId="4819F65B" w14:textId="77777777" w:rsidR="00913DC1" w:rsidRPr="005660DB" w:rsidRDefault="00913DC1" w:rsidP="00001AFD">
                      <w:pPr>
                        <w:pStyle w:val="Textfortable"/>
                      </w:pPr>
                      <w:permStart w:id="1080586972" w:edGrp="everyone"/>
                      <w:permEnd w:id="1080586972"/>
                    </w:p>
                  </w:txbxContent>
                </v:textbox>
              </v:rect>
            </w:pict>
          </mc:Fallback>
        </mc:AlternateContent>
      </w:r>
      <w:r w:rsidR="00001AFD">
        <w:t>Indicate the need</w:t>
      </w:r>
      <w:r w:rsidR="00001AFD">
        <w:br/>
        <w:t xml:space="preserve">supported by the </w:t>
      </w:r>
    </w:p>
    <w:p w14:paraId="4819F4CC" w14:textId="77777777" w:rsidR="00001AFD" w:rsidRDefault="00001AFD" w:rsidP="00001AFD">
      <w:pPr>
        <w:pStyle w:val="Textfortable"/>
        <w:tabs>
          <w:tab w:val="left" w:pos="5954"/>
        </w:tabs>
      </w:pPr>
      <w:r>
        <w:t>charity’s work</w:t>
      </w:r>
    </w:p>
    <w:p w14:paraId="4819F4CD" w14:textId="77777777" w:rsidR="00001AFD" w:rsidRDefault="00001AFD" w:rsidP="00001AFD">
      <w:pPr>
        <w:pStyle w:val="Textfortable"/>
        <w:tabs>
          <w:tab w:val="left" w:pos="5954"/>
        </w:tabs>
      </w:pPr>
    </w:p>
    <w:p w14:paraId="4819F4CE" w14:textId="77777777" w:rsidR="00001AFD" w:rsidRDefault="00001AFD" w:rsidP="00001AFD">
      <w:pPr>
        <w:pStyle w:val="Textfortable"/>
        <w:tabs>
          <w:tab w:val="left" w:pos="5954"/>
        </w:tabs>
      </w:pPr>
    </w:p>
    <w:p w14:paraId="4819F4CF" w14:textId="77777777" w:rsidR="00001AFD" w:rsidRDefault="00001AFD" w:rsidP="00001AFD">
      <w:pPr>
        <w:pStyle w:val="Spacing"/>
      </w:pPr>
    </w:p>
    <w:p w14:paraId="4819F4D0" w14:textId="77777777" w:rsidR="00001AFD" w:rsidRDefault="00001AFD" w:rsidP="00001AFD">
      <w:pPr>
        <w:pStyle w:val="Spacing"/>
      </w:pPr>
    </w:p>
    <w:p w14:paraId="4819F4D1" w14:textId="77777777" w:rsidR="00001AFD" w:rsidRDefault="00001AFD" w:rsidP="00001AFD">
      <w:pPr>
        <w:pStyle w:val="Spacing"/>
      </w:pPr>
    </w:p>
    <w:p w14:paraId="4819F4D2" w14:textId="77777777" w:rsidR="00001AFD" w:rsidRDefault="00001AFD" w:rsidP="00001AFD">
      <w:pPr>
        <w:pStyle w:val="Spacing"/>
      </w:pPr>
    </w:p>
    <w:p w14:paraId="4819F4D3" w14:textId="77777777" w:rsidR="00001AFD" w:rsidRDefault="00001AFD" w:rsidP="00001AFD">
      <w:pPr>
        <w:pStyle w:val="Spacing"/>
      </w:pPr>
    </w:p>
    <w:p w14:paraId="4819F4D4" w14:textId="77777777" w:rsidR="00001AFD" w:rsidRDefault="00001AFD" w:rsidP="00001AFD">
      <w:pPr>
        <w:pStyle w:val="Spacing"/>
      </w:pPr>
    </w:p>
    <w:p w14:paraId="4819F4D5" w14:textId="77777777" w:rsidR="00001AFD" w:rsidRDefault="00001AFD" w:rsidP="00001AFD">
      <w:pPr>
        <w:pStyle w:val="Spacing"/>
      </w:pPr>
    </w:p>
    <w:p w14:paraId="4819F4D6" w14:textId="77777777" w:rsidR="00001AFD" w:rsidRDefault="00001AFD" w:rsidP="00001AFD">
      <w:pPr>
        <w:pStyle w:val="Spacing"/>
      </w:pPr>
    </w:p>
    <w:p w14:paraId="4819F4D7" w14:textId="77777777" w:rsidR="00001AFD" w:rsidRDefault="00001AFD" w:rsidP="00001AFD">
      <w:pPr>
        <w:pStyle w:val="Spacing"/>
      </w:pPr>
    </w:p>
    <w:p w14:paraId="4819F4D8" w14:textId="77777777" w:rsidR="00001AFD" w:rsidRDefault="004B62F9" w:rsidP="00001AFD">
      <w:pPr>
        <w:pStyle w:val="Textfortable"/>
        <w:tabs>
          <w:tab w:val="left" w:pos="5954"/>
        </w:tabs>
      </w:pPr>
      <w:r>
        <w:rPr>
          <w:noProof/>
        </w:rPr>
        <mc:AlternateContent>
          <mc:Choice Requires="wps">
            <w:drawing>
              <wp:anchor distT="0" distB="0" distL="114300" distR="114300" simplePos="0" relativeHeight="251686400" behindDoc="0" locked="0" layoutInCell="1" allowOverlap="1" wp14:anchorId="4819F60B" wp14:editId="4819F60C">
                <wp:simplePos x="0" y="0"/>
                <wp:positionH relativeFrom="column">
                  <wp:posOffset>1619250</wp:posOffset>
                </wp:positionH>
                <wp:positionV relativeFrom="paragraph">
                  <wp:posOffset>19685</wp:posOffset>
                </wp:positionV>
                <wp:extent cx="4860290" cy="2019300"/>
                <wp:effectExtent l="9525" t="10160" r="6985" b="8890"/>
                <wp:wrapNone/>
                <wp:docPr id="28"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2019300"/>
                        </a:xfrm>
                        <a:prstGeom prst="rect">
                          <a:avLst/>
                        </a:prstGeom>
                        <a:solidFill>
                          <a:srgbClr val="FFFFFF"/>
                        </a:solidFill>
                        <a:ln w="9525">
                          <a:solidFill>
                            <a:srgbClr val="3399FF"/>
                          </a:solidFill>
                          <a:miter lim="800000"/>
                          <a:headEnd/>
                          <a:tailEnd/>
                        </a:ln>
                      </wps:spPr>
                      <wps:txbx>
                        <w:txbxContent>
                          <w:p w14:paraId="4819F65C" w14:textId="77777777" w:rsidR="00913DC1" w:rsidRPr="005660DB" w:rsidRDefault="00913DC1" w:rsidP="00001AFD">
                            <w:pPr>
                              <w:pStyle w:val="Textfortable"/>
                            </w:pPr>
                            <w:permStart w:id="1902077884" w:edGrp="everyone"/>
                            <w:permEnd w:id="190207788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41" style="position:absolute;margin-left:127.5pt;margin-top:1.55pt;width:382.7pt;height:15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" strokecolor="#39f">
                <v:textbox>
                  <w:txbxContent>
                    <w:p w14:paraId="4819F65C" w14:textId="77777777" w:rsidR="00913DC1" w:rsidRPr="005660DB" w:rsidRDefault="00913DC1" w:rsidP="00001AFD">
                      <w:pPr>
                        <w:pStyle w:val="Textfortable"/>
                      </w:pPr>
                      <w:permStart w:id="1902077884" w:edGrp="everyone"/>
                      <w:permEnd w:id="1902077884"/>
                    </w:p>
                  </w:txbxContent>
                </v:textbox>
              </v:rect>
            </w:pict>
          </mc:Fallback>
        </mc:AlternateContent>
      </w:r>
      <w:r w:rsidR="00001AFD">
        <w:t>Summary of the charity’s</w:t>
      </w:r>
    </w:p>
    <w:p w14:paraId="4819F4D9" w14:textId="77777777" w:rsidR="00001AFD" w:rsidRDefault="00001AFD" w:rsidP="00001AFD">
      <w:pPr>
        <w:pStyle w:val="Textfortable"/>
        <w:tabs>
          <w:tab w:val="left" w:pos="5954"/>
        </w:tabs>
      </w:pPr>
      <w:r>
        <w:t>aims and objectives</w:t>
      </w:r>
    </w:p>
    <w:p w14:paraId="4819F4DA" w14:textId="77777777" w:rsidR="00001AFD" w:rsidRDefault="00001AFD" w:rsidP="00001AFD">
      <w:pPr>
        <w:pStyle w:val="Heading2"/>
      </w:pPr>
      <w:r>
        <w:br w:type="page"/>
      </w:r>
      <w:r>
        <w:lastRenderedPageBreak/>
        <w:t>Funding</w:t>
      </w:r>
    </w:p>
    <w:p w14:paraId="4819F4DB" w14:textId="77777777" w:rsidR="00001AFD" w:rsidRPr="006B0A5E" w:rsidRDefault="00001AFD" w:rsidP="00001AFD">
      <w:pPr>
        <w:pStyle w:val="Subheading"/>
        <w:rPr>
          <w:rFonts w:ascii="Arial" w:hAnsi="Arial" w:cs="Arial"/>
          <w:b w:val="0"/>
          <w:sz w:val="20"/>
          <w:szCs w:val="20"/>
        </w:rPr>
      </w:pPr>
      <w:r w:rsidRPr="006B0A5E">
        <w:rPr>
          <w:rFonts w:ascii="Arial" w:hAnsi="Arial" w:cs="Arial"/>
          <w:b w:val="0"/>
          <w:sz w:val="20"/>
          <w:szCs w:val="20"/>
        </w:rPr>
        <w:t>Detail the main sources of the charity’s income (including any funding from corporate partners)</w:t>
      </w:r>
    </w:p>
    <w:p w14:paraId="4819F4DC" w14:textId="77777777" w:rsidR="00001AFD" w:rsidRDefault="004B62F9" w:rsidP="00001AFD">
      <w:pPr>
        <w:pStyle w:val="Textfortable"/>
      </w:pPr>
      <w:r>
        <w:rPr>
          <w:noProof/>
        </w:rPr>
        <mc:AlternateContent>
          <mc:Choice Requires="wps">
            <w:drawing>
              <wp:anchor distT="0" distB="0" distL="114300" distR="114300" simplePos="0" relativeHeight="251687424" behindDoc="0" locked="0" layoutInCell="1" allowOverlap="1" wp14:anchorId="4819F60D" wp14:editId="4819F60E">
                <wp:simplePos x="0" y="0"/>
                <wp:positionH relativeFrom="column">
                  <wp:posOffset>1616710</wp:posOffset>
                </wp:positionH>
                <wp:positionV relativeFrom="paragraph">
                  <wp:posOffset>26035</wp:posOffset>
                </wp:positionV>
                <wp:extent cx="4860290" cy="647700"/>
                <wp:effectExtent l="6985" t="6985" r="9525" b="12065"/>
                <wp:wrapNone/>
                <wp:docPr id="2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647700"/>
                        </a:xfrm>
                        <a:prstGeom prst="rect">
                          <a:avLst/>
                        </a:prstGeom>
                        <a:solidFill>
                          <a:srgbClr val="FFFFFF"/>
                        </a:solidFill>
                        <a:ln w="9525">
                          <a:solidFill>
                            <a:srgbClr val="3399FF"/>
                          </a:solidFill>
                          <a:miter lim="800000"/>
                          <a:headEnd/>
                          <a:tailEnd/>
                        </a:ln>
                      </wps:spPr>
                      <wps:txbx>
                        <w:txbxContent>
                          <w:p w14:paraId="4819F65D" w14:textId="77777777" w:rsidR="00913DC1" w:rsidRPr="005660DB" w:rsidRDefault="00913DC1" w:rsidP="00001AFD">
                            <w:pPr>
                              <w:pStyle w:val="Textfortable"/>
                            </w:pPr>
                            <w:permStart w:id="2091732346" w:edGrp="everyone"/>
                            <w:permEnd w:id="209173234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42" style="position:absolute;margin-left:127.3pt;margin-top:2.05pt;width:382.7pt;height:51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" strokecolor="#39f">
                <v:textbox>
                  <w:txbxContent>
                    <w:p w14:paraId="4819F65D" w14:textId="77777777" w:rsidR="00913DC1" w:rsidRPr="005660DB" w:rsidRDefault="00913DC1" w:rsidP="00001AFD">
                      <w:pPr>
                        <w:pStyle w:val="Textfortable"/>
                      </w:pPr>
                      <w:permStart w:id="2091732346" w:edGrp="everyone"/>
                      <w:permEnd w:id="2091732346"/>
                    </w:p>
                  </w:txbxContent>
                </v:textbox>
              </v:rect>
            </w:pict>
          </mc:Fallback>
        </mc:AlternateContent>
      </w:r>
      <w:r w:rsidR="00001AFD">
        <w:t>This year:</w:t>
      </w:r>
    </w:p>
    <w:p w14:paraId="4819F4DD" w14:textId="77777777" w:rsidR="00001AFD" w:rsidRDefault="00001AFD" w:rsidP="00001AFD">
      <w:pPr>
        <w:pStyle w:val="Textfortable"/>
      </w:pPr>
      <w:r>
        <w:t>Source</w:t>
      </w:r>
      <w:r>
        <w:tab/>
      </w:r>
    </w:p>
    <w:p w14:paraId="4819F4DE" w14:textId="77777777" w:rsidR="00001AFD" w:rsidRDefault="00001AFD" w:rsidP="00001AFD">
      <w:pPr>
        <w:pStyle w:val="Spacing"/>
      </w:pPr>
    </w:p>
    <w:p w14:paraId="4819F4DF" w14:textId="77777777" w:rsidR="00001AFD" w:rsidRDefault="00001AFD" w:rsidP="00001AFD">
      <w:pPr>
        <w:pStyle w:val="Spacing"/>
      </w:pPr>
    </w:p>
    <w:p w14:paraId="4819F4E0" w14:textId="77777777" w:rsidR="00001AFD" w:rsidRDefault="00001AFD" w:rsidP="00001AFD">
      <w:pPr>
        <w:pStyle w:val="Spacing"/>
      </w:pPr>
    </w:p>
    <w:p w14:paraId="4819F4E1" w14:textId="77777777" w:rsidR="00001AFD" w:rsidRDefault="00001AFD" w:rsidP="00001AFD">
      <w:pPr>
        <w:pStyle w:val="Spacing"/>
      </w:pPr>
    </w:p>
    <w:p w14:paraId="4819F4E2" w14:textId="77777777" w:rsidR="00001AFD" w:rsidRDefault="00001AFD" w:rsidP="00001AFD">
      <w:pPr>
        <w:pStyle w:val="Spacing"/>
      </w:pPr>
    </w:p>
    <w:p w14:paraId="4819F4E3" w14:textId="77777777" w:rsidR="00001AFD" w:rsidRDefault="00001AFD" w:rsidP="00001AFD">
      <w:pPr>
        <w:pStyle w:val="Spacing"/>
      </w:pPr>
    </w:p>
    <w:p w14:paraId="4819F4E4"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88448" behindDoc="0" locked="0" layoutInCell="1" allowOverlap="1" wp14:anchorId="4819F60F" wp14:editId="4819F610">
                <wp:simplePos x="0" y="0"/>
                <wp:positionH relativeFrom="column">
                  <wp:posOffset>1616710</wp:posOffset>
                </wp:positionH>
                <wp:positionV relativeFrom="paragraph">
                  <wp:posOffset>27305</wp:posOffset>
                </wp:positionV>
                <wp:extent cx="4860290" cy="366395"/>
                <wp:effectExtent l="6985" t="8255" r="9525" b="6350"/>
                <wp:wrapNone/>
                <wp:docPr id="26"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366395"/>
                        </a:xfrm>
                        <a:prstGeom prst="rect">
                          <a:avLst/>
                        </a:prstGeom>
                        <a:solidFill>
                          <a:srgbClr val="FFFFFF"/>
                        </a:solidFill>
                        <a:ln w="9525">
                          <a:solidFill>
                            <a:srgbClr val="3399FF"/>
                          </a:solidFill>
                          <a:miter lim="800000"/>
                          <a:headEnd/>
                          <a:tailEnd/>
                        </a:ln>
                      </wps:spPr>
                      <wps:txbx>
                        <w:txbxContent>
                          <w:p w14:paraId="4819F65E" w14:textId="77777777" w:rsidR="00913DC1" w:rsidRPr="005660DB" w:rsidRDefault="00913DC1" w:rsidP="00001AFD">
                            <w:pPr>
                              <w:pStyle w:val="Textfortable"/>
                            </w:pPr>
                            <w:permStart w:id="63903147" w:edGrp="everyone"/>
                            <w:permEnd w:id="6390314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43" style="position:absolute;margin-left:127.3pt;margin-top:2.15pt;width:382.7pt;height:28.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" strokecolor="#39f">
                <v:textbox>
                  <w:txbxContent>
                    <w:p w14:paraId="4819F65E" w14:textId="77777777" w:rsidR="00913DC1" w:rsidRPr="005660DB" w:rsidRDefault="00913DC1" w:rsidP="00001AFD">
                      <w:pPr>
                        <w:pStyle w:val="Textfortable"/>
                      </w:pPr>
                      <w:permStart w:id="63903147" w:edGrp="everyone"/>
                      <w:permEnd w:id="63903147"/>
                    </w:p>
                  </w:txbxContent>
                </v:textbox>
              </v:rect>
            </w:pict>
          </mc:Fallback>
        </mc:AlternateContent>
      </w:r>
      <w:r w:rsidR="00001AFD">
        <w:t>Amount</w:t>
      </w:r>
    </w:p>
    <w:p w14:paraId="4819F4E5" w14:textId="77777777" w:rsidR="00001AFD" w:rsidRDefault="00001AFD" w:rsidP="00001AFD">
      <w:pPr>
        <w:pStyle w:val="Spacing"/>
      </w:pPr>
    </w:p>
    <w:p w14:paraId="4819F4E6" w14:textId="77777777" w:rsidR="00001AFD" w:rsidRDefault="00001AFD" w:rsidP="00001AFD">
      <w:pPr>
        <w:pStyle w:val="Spacing"/>
      </w:pPr>
    </w:p>
    <w:p w14:paraId="4819F4E7" w14:textId="77777777" w:rsidR="00001AFD" w:rsidRDefault="00001AFD" w:rsidP="00001AFD">
      <w:pPr>
        <w:pStyle w:val="Spacing"/>
      </w:pPr>
    </w:p>
    <w:p w14:paraId="4819F4E8" w14:textId="77777777" w:rsidR="00001AFD" w:rsidRDefault="00001AFD" w:rsidP="00001AFD">
      <w:pPr>
        <w:pStyle w:val="Spacing"/>
      </w:pPr>
    </w:p>
    <w:p w14:paraId="4819F4E9" w14:textId="77777777" w:rsidR="00001AFD" w:rsidRDefault="004B62F9" w:rsidP="00001AFD">
      <w:pPr>
        <w:pStyle w:val="Textfortable"/>
      </w:pPr>
      <w:r>
        <w:rPr>
          <w:noProof/>
        </w:rPr>
        <mc:AlternateContent>
          <mc:Choice Requires="wps">
            <w:drawing>
              <wp:anchor distT="0" distB="0" distL="114300" distR="114300" simplePos="0" relativeHeight="251689472" behindDoc="0" locked="0" layoutInCell="1" allowOverlap="1" wp14:anchorId="4819F611" wp14:editId="4819F612">
                <wp:simplePos x="0" y="0"/>
                <wp:positionH relativeFrom="column">
                  <wp:posOffset>1616710</wp:posOffset>
                </wp:positionH>
                <wp:positionV relativeFrom="paragraph">
                  <wp:posOffset>33655</wp:posOffset>
                </wp:positionV>
                <wp:extent cx="4860290" cy="647700"/>
                <wp:effectExtent l="6985" t="5080" r="9525" b="13970"/>
                <wp:wrapNone/>
                <wp:docPr id="25"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647700"/>
                        </a:xfrm>
                        <a:prstGeom prst="rect">
                          <a:avLst/>
                        </a:prstGeom>
                        <a:solidFill>
                          <a:srgbClr val="FFFFFF"/>
                        </a:solidFill>
                        <a:ln w="9525">
                          <a:solidFill>
                            <a:srgbClr val="3399FF"/>
                          </a:solidFill>
                          <a:miter lim="800000"/>
                          <a:headEnd/>
                          <a:tailEnd/>
                        </a:ln>
                      </wps:spPr>
                      <wps:txbx>
                        <w:txbxContent>
                          <w:p w14:paraId="4819F65F" w14:textId="77777777" w:rsidR="00913DC1" w:rsidRPr="005660DB" w:rsidRDefault="00913DC1" w:rsidP="00001AFD">
                            <w:pPr>
                              <w:pStyle w:val="Textfortable"/>
                            </w:pPr>
                            <w:permStart w:id="660434922" w:edGrp="everyone"/>
                            <w:permEnd w:id="66043492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44" style="position:absolute;margin-left:127.3pt;margin-top:2.65pt;width:382.7pt;height:51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" strokecolor="#39f">
                <v:textbox>
                  <w:txbxContent>
                    <w:p w14:paraId="4819F65F" w14:textId="77777777" w:rsidR="00913DC1" w:rsidRPr="005660DB" w:rsidRDefault="00913DC1" w:rsidP="00001AFD">
                      <w:pPr>
                        <w:pStyle w:val="Textfortable"/>
                      </w:pPr>
                      <w:permStart w:id="660434922" w:edGrp="everyone"/>
                      <w:permEnd w:id="660434922"/>
                    </w:p>
                  </w:txbxContent>
                </v:textbox>
              </v:rect>
            </w:pict>
          </mc:Fallback>
        </mc:AlternateContent>
      </w:r>
      <w:r w:rsidR="00001AFD">
        <w:t>Future years:</w:t>
      </w:r>
    </w:p>
    <w:p w14:paraId="4819F4EA" w14:textId="77777777" w:rsidR="00001AFD" w:rsidRDefault="00001AFD" w:rsidP="00001AFD">
      <w:pPr>
        <w:pStyle w:val="Textfortable"/>
      </w:pPr>
      <w:r>
        <w:t>Source</w:t>
      </w:r>
      <w:r>
        <w:tab/>
      </w:r>
    </w:p>
    <w:p w14:paraId="4819F4EB" w14:textId="77777777" w:rsidR="00001AFD" w:rsidRDefault="00001AFD" w:rsidP="00001AFD">
      <w:pPr>
        <w:pStyle w:val="Spacing"/>
      </w:pPr>
    </w:p>
    <w:p w14:paraId="4819F4EC" w14:textId="77777777" w:rsidR="00001AFD" w:rsidRDefault="00001AFD" w:rsidP="00001AFD">
      <w:pPr>
        <w:pStyle w:val="Spacing"/>
      </w:pPr>
    </w:p>
    <w:p w14:paraId="4819F4ED" w14:textId="77777777" w:rsidR="00001AFD" w:rsidRDefault="00001AFD" w:rsidP="00001AFD">
      <w:pPr>
        <w:pStyle w:val="Spacing"/>
      </w:pPr>
    </w:p>
    <w:p w14:paraId="4819F4EE" w14:textId="77777777" w:rsidR="00001AFD" w:rsidRDefault="00001AFD" w:rsidP="00001AFD">
      <w:pPr>
        <w:pStyle w:val="Spacing"/>
      </w:pPr>
    </w:p>
    <w:p w14:paraId="4819F4EF" w14:textId="77777777" w:rsidR="00001AFD" w:rsidRDefault="00001AFD" w:rsidP="00001AFD">
      <w:pPr>
        <w:pStyle w:val="Spacing"/>
      </w:pPr>
    </w:p>
    <w:p w14:paraId="4819F4F0" w14:textId="77777777" w:rsidR="00001AFD" w:rsidRDefault="00001AFD" w:rsidP="00001AFD">
      <w:pPr>
        <w:pStyle w:val="Spacing"/>
      </w:pPr>
    </w:p>
    <w:p w14:paraId="4819F4F1"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0496" behindDoc="0" locked="0" layoutInCell="1" allowOverlap="1" wp14:anchorId="4819F613" wp14:editId="4819F614">
                <wp:simplePos x="0" y="0"/>
                <wp:positionH relativeFrom="column">
                  <wp:posOffset>1616710</wp:posOffset>
                </wp:positionH>
                <wp:positionV relativeFrom="paragraph">
                  <wp:posOffset>35560</wp:posOffset>
                </wp:positionV>
                <wp:extent cx="4860290" cy="367030"/>
                <wp:effectExtent l="6985" t="6985" r="9525" b="6985"/>
                <wp:wrapNone/>
                <wp:docPr id="2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367030"/>
                        </a:xfrm>
                        <a:prstGeom prst="rect">
                          <a:avLst/>
                        </a:prstGeom>
                        <a:solidFill>
                          <a:srgbClr val="FFFFFF"/>
                        </a:solidFill>
                        <a:ln w="9525">
                          <a:solidFill>
                            <a:srgbClr val="3399FF"/>
                          </a:solidFill>
                          <a:miter lim="800000"/>
                          <a:headEnd/>
                          <a:tailEnd/>
                        </a:ln>
                      </wps:spPr>
                      <wps:txbx>
                        <w:txbxContent>
                          <w:p w14:paraId="4819F660" w14:textId="77777777" w:rsidR="00913DC1" w:rsidRPr="005660DB" w:rsidRDefault="00913DC1" w:rsidP="00001AFD">
                            <w:pPr>
                              <w:pStyle w:val="Textfortable"/>
                            </w:pPr>
                            <w:permStart w:id="149251098" w:edGrp="everyone"/>
                            <w:permEnd w:id="149251098"/>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45" style="position:absolute;margin-left:127.3pt;margin-top:2.8pt;width:382.7pt;height:28.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" strokecolor="#39f">
                <v:textbox>
                  <w:txbxContent>
                    <w:p w14:paraId="4819F660" w14:textId="77777777" w:rsidR="00913DC1" w:rsidRPr="005660DB" w:rsidRDefault="00913DC1" w:rsidP="00001AFD">
                      <w:pPr>
                        <w:pStyle w:val="Textfortable"/>
                      </w:pPr>
                      <w:permStart w:id="149251098" w:edGrp="everyone"/>
                      <w:permEnd w:id="149251098"/>
                    </w:p>
                  </w:txbxContent>
                </v:textbox>
              </v:rect>
            </w:pict>
          </mc:Fallback>
        </mc:AlternateContent>
      </w:r>
      <w:r w:rsidR="00001AFD">
        <w:t>Amount</w:t>
      </w:r>
    </w:p>
    <w:p w14:paraId="4819F4F2" w14:textId="77777777" w:rsidR="00001AFD" w:rsidRDefault="00001AFD" w:rsidP="00001AFD">
      <w:pPr>
        <w:pStyle w:val="Spacing"/>
      </w:pPr>
    </w:p>
    <w:p w14:paraId="4819F4F3" w14:textId="77777777" w:rsidR="00001AFD" w:rsidRDefault="00001AFD" w:rsidP="00001AFD">
      <w:pPr>
        <w:pStyle w:val="Spacing"/>
      </w:pPr>
    </w:p>
    <w:p w14:paraId="4819F4F4" w14:textId="77777777" w:rsidR="00001AFD" w:rsidRDefault="00001AFD" w:rsidP="00001AFD">
      <w:pPr>
        <w:pStyle w:val="Spacing"/>
      </w:pPr>
    </w:p>
    <w:p w14:paraId="4819F4F5" w14:textId="77777777" w:rsidR="00001AFD" w:rsidRDefault="00001AFD" w:rsidP="00001AFD">
      <w:pPr>
        <w:pStyle w:val="Spacing"/>
      </w:pPr>
    </w:p>
    <w:p w14:paraId="4819F4F6"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1520" behindDoc="0" locked="0" layoutInCell="1" allowOverlap="1" wp14:anchorId="4819F615" wp14:editId="4819F616">
                <wp:simplePos x="0" y="0"/>
                <wp:positionH relativeFrom="column">
                  <wp:posOffset>1616710</wp:posOffset>
                </wp:positionH>
                <wp:positionV relativeFrom="paragraph">
                  <wp:posOffset>40005</wp:posOffset>
                </wp:positionV>
                <wp:extent cx="4860290" cy="384810"/>
                <wp:effectExtent l="6985" t="11430" r="9525" b="13335"/>
                <wp:wrapNone/>
                <wp:docPr id="2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384810"/>
                        </a:xfrm>
                        <a:prstGeom prst="rect">
                          <a:avLst/>
                        </a:prstGeom>
                        <a:solidFill>
                          <a:srgbClr val="FFFFFF"/>
                        </a:solidFill>
                        <a:ln w="9525">
                          <a:solidFill>
                            <a:srgbClr val="3399FF"/>
                          </a:solidFill>
                          <a:miter lim="800000"/>
                          <a:headEnd/>
                          <a:tailEnd/>
                        </a:ln>
                      </wps:spPr>
                      <wps:txbx>
                        <w:txbxContent>
                          <w:p w14:paraId="4819F661" w14:textId="77777777" w:rsidR="00913DC1" w:rsidRPr="005660DB" w:rsidRDefault="00913DC1" w:rsidP="00001AFD">
                            <w:pPr>
                              <w:pStyle w:val="Textfortable"/>
                            </w:pPr>
                            <w:permStart w:id="1647784761" w:edGrp="everyone"/>
                            <w:permEnd w:id="164778476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46" style="position:absolute;margin-left:127.3pt;margin-top:3.15pt;width:382.7pt;height:30.3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" strokecolor="#39f">
                <v:textbox>
                  <w:txbxContent>
                    <w:p w14:paraId="4819F661" w14:textId="77777777" w:rsidR="00913DC1" w:rsidRPr="005660DB" w:rsidRDefault="00913DC1" w:rsidP="00001AFD">
                      <w:pPr>
                        <w:pStyle w:val="Textfortable"/>
                      </w:pPr>
                      <w:permStart w:id="1647784761" w:edGrp="everyone"/>
                      <w:permEnd w:id="1647784761"/>
                    </w:p>
                  </w:txbxContent>
                </v:textbox>
              </v:rect>
            </w:pict>
          </mc:Fallback>
        </mc:AlternateContent>
      </w:r>
      <w:r w:rsidR="00001AFD">
        <w:t>What was the charity’s</w:t>
      </w:r>
      <w:r w:rsidR="00001AFD">
        <w:br/>
        <w:t>turnover last year</w:t>
      </w:r>
    </w:p>
    <w:p w14:paraId="4819F4F7" w14:textId="77777777" w:rsidR="00001AFD" w:rsidRDefault="00001AFD" w:rsidP="00001AFD">
      <w:pPr>
        <w:pStyle w:val="Spacing"/>
      </w:pPr>
    </w:p>
    <w:p w14:paraId="4819F4F8" w14:textId="77777777" w:rsidR="00001AFD" w:rsidRDefault="00001AFD" w:rsidP="00001AFD">
      <w:pPr>
        <w:pStyle w:val="Spacing"/>
      </w:pPr>
    </w:p>
    <w:p w14:paraId="4819F4F9" w14:textId="77777777" w:rsidR="00001AFD" w:rsidRDefault="00001AFD" w:rsidP="00001AFD">
      <w:pPr>
        <w:pStyle w:val="Spacing"/>
      </w:pPr>
    </w:p>
    <w:p w14:paraId="4819F4FA"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2544" behindDoc="0" locked="0" layoutInCell="1" allowOverlap="1" wp14:anchorId="4819F617" wp14:editId="4819F618">
                <wp:simplePos x="0" y="0"/>
                <wp:positionH relativeFrom="column">
                  <wp:posOffset>1616710</wp:posOffset>
                </wp:positionH>
                <wp:positionV relativeFrom="paragraph">
                  <wp:posOffset>27305</wp:posOffset>
                </wp:positionV>
                <wp:extent cx="4860290" cy="2560955"/>
                <wp:effectExtent l="6985" t="8255" r="9525" b="12065"/>
                <wp:wrapNone/>
                <wp:docPr id="22"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2560955"/>
                        </a:xfrm>
                        <a:prstGeom prst="rect">
                          <a:avLst/>
                        </a:prstGeom>
                        <a:solidFill>
                          <a:srgbClr val="FFFFFF"/>
                        </a:solidFill>
                        <a:ln w="9525">
                          <a:solidFill>
                            <a:srgbClr val="3399FF"/>
                          </a:solidFill>
                          <a:miter lim="800000"/>
                          <a:headEnd/>
                          <a:tailEnd/>
                        </a:ln>
                      </wps:spPr>
                      <wps:txbx>
                        <w:txbxContent>
                          <w:p w14:paraId="4819F662" w14:textId="77777777" w:rsidR="00913DC1" w:rsidRPr="005660DB" w:rsidRDefault="00913DC1" w:rsidP="00001AFD">
                            <w:pPr>
                              <w:pStyle w:val="Textfortable"/>
                            </w:pPr>
                            <w:permStart w:id="40326276" w:edGrp="everyone"/>
                            <w:permEnd w:id="4032627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47" style="position:absolute;margin-left:127.3pt;margin-top:2.15pt;width:382.7pt;height:201.6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" strokecolor="#39f">
                <v:textbox>
                  <w:txbxContent>
                    <w:p w14:paraId="4819F662" w14:textId="77777777" w:rsidR="00913DC1" w:rsidRPr="005660DB" w:rsidRDefault="00913DC1" w:rsidP="00001AFD">
                      <w:pPr>
                        <w:pStyle w:val="Textfortable"/>
                      </w:pPr>
                      <w:permStart w:id="40326276" w:edGrp="everyone"/>
                      <w:permEnd w:id="40326276"/>
                    </w:p>
                  </w:txbxContent>
                </v:textbox>
              </v:rect>
            </w:pict>
          </mc:Fallback>
        </mc:AlternateContent>
      </w:r>
      <w:r w:rsidR="00001AFD">
        <w:t>Provide a breakdown of the</w:t>
      </w:r>
    </w:p>
    <w:p w14:paraId="4819F4FB" w14:textId="77777777" w:rsidR="00001AFD" w:rsidRDefault="00001AFD" w:rsidP="00001AFD">
      <w:pPr>
        <w:pStyle w:val="Textfortable"/>
        <w:tabs>
          <w:tab w:val="left" w:pos="5529"/>
        </w:tabs>
      </w:pPr>
      <w:r>
        <w:t>main categories of</w:t>
      </w:r>
    </w:p>
    <w:p w14:paraId="4819F4FC" w14:textId="77777777" w:rsidR="00001AFD" w:rsidRDefault="00001AFD" w:rsidP="00001AFD">
      <w:pPr>
        <w:pStyle w:val="Textfortable"/>
        <w:tabs>
          <w:tab w:val="left" w:pos="5529"/>
        </w:tabs>
      </w:pPr>
      <w:r>
        <w:t>expenditure and indicate</w:t>
      </w:r>
    </w:p>
    <w:p w14:paraId="4819F4FD" w14:textId="77777777" w:rsidR="00B604EF" w:rsidRDefault="00001AFD" w:rsidP="00001AFD">
      <w:pPr>
        <w:pStyle w:val="Textfortable"/>
        <w:tabs>
          <w:tab w:val="left" w:pos="5529"/>
        </w:tabs>
      </w:pPr>
      <w:r>
        <w:t xml:space="preserve">what </w:t>
      </w:r>
      <w:r w:rsidRPr="00B604EF">
        <w:t xml:space="preserve">percentage </w:t>
      </w:r>
      <w:r>
        <w:t>of income</w:t>
      </w:r>
      <w:r>
        <w:br/>
        <w:t>was spent on administratio</w:t>
      </w:r>
      <w:r w:rsidR="00B604EF">
        <w:t>n</w:t>
      </w:r>
    </w:p>
    <w:p w14:paraId="4819F4FE" w14:textId="77777777" w:rsidR="00001AFD" w:rsidRDefault="00001AFD" w:rsidP="00001AFD">
      <w:pPr>
        <w:pStyle w:val="Spacing"/>
      </w:pPr>
    </w:p>
    <w:p w14:paraId="4819F4FF" w14:textId="77777777" w:rsidR="00001AFD" w:rsidRDefault="00001AFD" w:rsidP="00001AFD">
      <w:pPr>
        <w:pStyle w:val="Spacing"/>
      </w:pPr>
    </w:p>
    <w:p w14:paraId="4819F500" w14:textId="77777777" w:rsidR="00001AFD" w:rsidRDefault="00001AFD" w:rsidP="00001AFD">
      <w:pPr>
        <w:pStyle w:val="Spacing"/>
      </w:pPr>
    </w:p>
    <w:p w14:paraId="4819F501" w14:textId="77777777" w:rsidR="00001AFD" w:rsidRDefault="00001AFD" w:rsidP="00001AFD">
      <w:pPr>
        <w:pStyle w:val="Spacing"/>
      </w:pPr>
    </w:p>
    <w:p w14:paraId="4819F502" w14:textId="77777777" w:rsidR="00001AFD" w:rsidRDefault="00001AFD" w:rsidP="00001AFD">
      <w:pPr>
        <w:pStyle w:val="Spacing"/>
      </w:pPr>
    </w:p>
    <w:p w14:paraId="4819F503" w14:textId="77777777" w:rsidR="00001AFD" w:rsidRDefault="00001AFD" w:rsidP="00001AFD">
      <w:pPr>
        <w:pStyle w:val="Spacing"/>
      </w:pPr>
    </w:p>
    <w:p w14:paraId="4819F504" w14:textId="77777777" w:rsidR="00001AFD" w:rsidRDefault="00001AFD" w:rsidP="00001AFD">
      <w:pPr>
        <w:pStyle w:val="Spacing"/>
      </w:pPr>
    </w:p>
    <w:p w14:paraId="4819F505" w14:textId="77777777" w:rsidR="00001AFD" w:rsidRDefault="00001AFD" w:rsidP="00001AFD">
      <w:pPr>
        <w:pStyle w:val="Spacing"/>
      </w:pPr>
    </w:p>
    <w:p w14:paraId="4819F506" w14:textId="77777777" w:rsidR="00001AFD" w:rsidRDefault="00001AFD" w:rsidP="00001AFD">
      <w:pPr>
        <w:pStyle w:val="Spacing"/>
      </w:pPr>
    </w:p>
    <w:p w14:paraId="4819F507" w14:textId="77777777" w:rsidR="00001AFD" w:rsidRDefault="00001AFD" w:rsidP="00001AFD">
      <w:pPr>
        <w:pStyle w:val="Spacing"/>
      </w:pPr>
    </w:p>
    <w:p w14:paraId="4819F508" w14:textId="77777777" w:rsidR="00001AFD" w:rsidRDefault="00001AFD" w:rsidP="00001AFD">
      <w:pPr>
        <w:pStyle w:val="Spacing"/>
      </w:pPr>
    </w:p>
    <w:p w14:paraId="4819F509" w14:textId="77777777" w:rsidR="00001AFD" w:rsidRDefault="00001AFD" w:rsidP="00001AFD">
      <w:pPr>
        <w:pStyle w:val="Spacing"/>
      </w:pPr>
    </w:p>
    <w:p w14:paraId="4819F50A" w14:textId="77777777" w:rsidR="00001AFD" w:rsidRDefault="00001AFD" w:rsidP="00001AFD">
      <w:pPr>
        <w:pStyle w:val="Spacing"/>
      </w:pPr>
    </w:p>
    <w:p w14:paraId="4819F50B" w14:textId="77777777" w:rsidR="00001AFD" w:rsidRDefault="00001AFD" w:rsidP="00001AFD">
      <w:pPr>
        <w:pStyle w:val="Spacing"/>
      </w:pPr>
    </w:p>
    <w:p w14:paraId="4819F50C" w14:textId="77777777" w:rsidR="00001AFD" w:rsidRDefault="00001AFD" w:rsidP="00001AFD">
      <w:pPr>
        <w:pStyle w:val="Spacing"/>
      </w:pPr>
    </w:p>
    <w:p w14:paraId="4819F50D" w14:textId="77777777" w:rsidR="00001AFD" w:rsidRDefault="00001AFD" w:rsidP="00001AFD">
      <w:pPr>
        <w:pStyle w:val="Spacing"/>
      </w:pPr>
    </w:p>
    <w:p w14:paraId="4819F50E" w14:textId="77777777" w:rsidR="00001AFD" w:rsidRDefault="00001AFD" w:rsidP="00001AFD">
      <w:pPr>
        <w:pStyle w:val="Spacing"/>
      </w:pPr>
    </w:p>
    <w:p w14:paraId="4819F50F" w14:textId="77777777" w:rsidR="00001AFD" w:rsidRDefault="00001AFD" w:rsidP="00001AFD">
      <w:pPr>
        <w:pStyle w:val="Spacing"/>
      </w:pPr>
    </w:p>
    <w:p w14:paraId="4819F510" w14:textId="77777777" w:rsidR="00001AFD" w:rsidRDefault="00001AFD" w:rsidP="00001AFD">
      <w:pPr>
        <w:pStyle w:val="Spacing"/>
      </w:pPr>
    </w:p>
    <w:p w14:paraId="4819F511" w14:textId="77777777" w:rsidR="00001AFD" w:rsidRDefault="00001AFD" w:rsidP="00001AFD">
      <w:pPr>
        <w:pStyle w:val="Spacing"/>
      </w:pPr>
    </w:p>
    <w:p w14:paraId="4819F512" w14:textId="77777777" w:rsidR="00001AFD" w:rsidRDefault="00001AFD" w:rsidP="00001AFD">
      <w:pPr>
        <w:pStyle w:val="Spacing"/>
      </w:pPr>
    </w:p>
    <w:p w14:paraId="4819F513" w14:textId="77777777" w:rsidR="00001AFD" w:rsidRDefault="00001AFD" w:rsidP="00001AFD">
      <w:pPr>
        <w:pStyle w:val="Spacing"/>
      </w:pPr>
    </w:p>
    <w:p w14:paraId="4819F514" w14:textId="77777777" w:rsidR="00001AFD" w:rsidRDefault="00001AFD" w:rsidP="00001AFD">
      <w:pPr>
        <w:pStyle w:val="Spacing"/>
      </w:pPr>
    </w:p>
    <w:p w14:paraId="4819F515" w14:textId="77777777" w:rsidR="00001AFD" w:rsidRDefault="00001AFD" w:rsidP="00001AFD">
      <w:pPr>
        <w:pStyle w:val="Spacing"/>
      </w:pPr>
    </w:p>
    <w:p w14:paraId="4819F516" w14:textId="77777777" w:rsidR="00001AFD" w:rsidRDefault="00001AFD" w:rsidP="00001AFD">
      <w:pPr>
        <w:pStyle w:val="Spacing"/>
      </w:pPr>
    </w:p>
    <w:p w14:paraId="4819F517" w14:textId="77777777" w:rsidR="00001AFD" w:rsidRDefault="00001AFD" w:rsidP="00001AFD">
      <w:pPr>
        <w:pStyle w:val="Spacing"/>
      </w:pPr>
    </w:p>
    <w:p w14:paraId="4819F518"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3568" behindDoc="0" locked="0" layoutInCell="1" allowOverlap="1" wp14:anchorId="4819F619" wp14:editId="4819F61A">
                <wp:simplePos x="0" y="0"/>
                <wp:positionH relativeFrom="column">
                  <wp:posOffset>1616710</wp:posOffset>
                </wp:positionH>
                <wp:positionV relativeFrom="paragraph">
                  <wp:posOffset>13335</wp:posOffset>
                </wp:positionV>
                <wp:extent cx="4860290" cy="2252345"/>
                <wp:effectExtent l="6985" t="13335" r="9525" b="10795"/>
                <wp:wrapNone/>
                <wp:docPr id="21"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2252345"/>
                        </a:xfrm>
                        <a:prstGeom prst="rect">
                          <a:avLst/>
                        </a:prstGeom>
                        <a:solidFill>
                          <a:srgbClr val="FFFFFF"/>
                        </a:solidFill>
                        <a:ln w="9525">
                          <a:solidFill>
                            <a:srgbClr val="3399FF"/>
                          </a:solidFill>
                          <a:miter lim="800000"/>
                          <a:headEnd/>
                          <a:tailEnd/>
                        </a:ln>
                      </wps:spPr>
                      <wps:txbx>
                        <w:txbxContent>
                          <w:p w14:paraId="4819F663" w14:textId="77777777" w:rsidR="00913DC1" w:rsidRPr="005660DB" w:rsidRDefault="00913DC1" w:rsidP="00001AFD">
                            <w:pPr>
                              <w:pStyle w:val="Textfortable"/>
                            </w:pPr>
                            <w:permStart w:id="1065489206" w:edGrp="everyone"/>
                            <w:permEnd w:id="106548920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48" style="position:absolute;margin-left:127.3pt;margin-top:1.05pt;width:382.7pt;height:177.3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" strokecolor="#39f">
                <v:textbox>
                  <w:txbxContent>
                    <w:p w14:paraId="4819F663" w14:textId="77777777" w:rsidR="00913DC1" w:rsidRPr="005660DB" w:rsidRDefault="00913DC1" w:rsidP="00001AFD">
                      <w:pPr>
                        <w:pStyle w:val="Textfortable"/>
                      </w:pPr>
                      <w:permStart w:id="1065489206" w:edGrp="everyone"/>
                      <w:permEnd w:id="1065489206"/>
                    </w:p>
                  </w:txbxContent>
                </v:textbox>
              </v:rect>
            </w:pict>
          </mc:Fallback>
        </mc:AlternateContent>
      </w:r>
      <w:r w:rsidR="00001AFD">
        <w:t>What are the charity’s</w:t>
      </w:r>
      <w:r w:rsidR="00001AFD">
        <w:br/>
        <w:t>current reserves</w:t>
      </w:r>
    </w:p>
    <w:p w14:paraId="4819F519" w14:textId="77777777" w:rsidR="00001AFD" w:rsidRDefault="00001AFD" w:rsidP="00001AFD">
      <w:pPr>
        <w:pStyle w:val="Heading2"/>
      </w:pPr>
      <w:r>
        <w:br w:type="page"/>
      </w:r>
      <w:r>
        <w:lastRenderedPageBreak/>
        <w:t>Application</w:t>
      </w:r>
    </w:p>
    <w:p w14:paraId="4819F51A" w14:textId="77777777" w:rsidR="00001AFD" w:rsidRDefault="00001AFD" w:rsidP="00001AFD">
      <w:pPr>
        <w:pStyle w:val="Textfortable"/>
        <w:tabs>
          <w:tab w:val="left" w:pos="5529"/>
        </w:tabs>
      </w:pPr>
      <w:r>
        <w:t>State the amount you would like The QBE Foundation to consider donating</w:t>
      </w:r>
    </w:p>
    <w:p w14:paraId="4819F51B"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4592" behindDoc="0" locked="0" layoutInCell="1" allowOverlap="1" wp14:anchorId="4819F61B" wp14:editId="4819F61C">
                <wp:simplePos x="0" y="0"/>
                <wp:positionH relativeFrom="column">
                  <wp:posOffset>5715</wp:posOffset>
                </wp:positionH>
                <wp:positionV relativeFrom="paragraph">
                  <wp:posOffset>53975</wp:posOffset>
                </wp:positionV>
                <wp:extent cx="6468110" cy="368300"/>
                <wp:effectExtent l="5715" t="6350" r="12700" b="6350"/>
                <wp:wrapNone/>
                <wp:docPr id="20"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368300"/>
                        </a:xfrm>
                        <a:prstGeom prst="rect">
                          <a:avLst/>
                        </a:prstGeom>
                        <a:solidFill>
                          <a:srgbClr val="FFFFFF"/>
                        </a:solidFill>
                        <a:ln w="9525">
                          <a:solidFill>
                            <a:srgbClr val="3399FF"/>
                          </a:solidFill>
                          <a:miter lim="800000"/>
                          <a:headEnd/>
                          <a:tailEnd/>
                        </a:ln>
                      </wps:spPr>
                      <wps:txbx>
                        <w:txbxContent>
                          <w:p w14:paraId="4819F664" w14:textId="77777777" w:rsidR="00913DC1" w:rsidRPr="005660DB" w:rsidRDefault="00913DC1" w:rsidP="00001AFD">
                            <w:pPr>
                              <w:pStyle w:val="Textfortable"/>
                            </w:pPr>
                            <w:permStart w:id="569926269" w:edGrp="everyone"/>
                            <w:permEnd w:id="56992626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49" style="position:absolute;margin-left:.45pt;margin-top:4.25pt;width:509.3pt;height:29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" strokecolor="#39f">
                <v:textbox>
                  <w:txbxContent>
                    <w:p w14:paraId="4819F664" w14:textId="77777777" w:rsidR="00913DC1" w:rsidRPr="005660DB" w:rsidRDefault="00913DC1" w:rsidP="00001AFD">
                      <w:pPr>
                        <w:pStyle w:val="Textfortable"/>
                      </w:pPr>
                      <w:permStart w:id="569926269" w:edGrp="everyone"/>
                      <w:permEnd w:id="569926269"/>
                    </w:p>
                  </w:txbxContent>
                </v:textbox>
              </v:rect>
            </w:pict>
          </mc:Fallback>
        </mc:AlternateContent>
      </w:r>
    </w:p>
    <w:p w14:paraId="4819F51C" w14:textId="77777777" w:rsidR="00001AFD" w:rsidRDefault="00001AFD" w:rsidP="00001AFD">
      <w:pPr>
        <w:pStyle w:val="Textfortable"/>
        <w:tabs>
          <w:tab w:val="left" w:pos="5529"/>
        </w:tabs>
      </w:pPr>
    </w:p>
    <w:p w14:paraId="4819F51D" w14:textId="77777777" w:rsidR="00001AFD" w:rsidRDefault="00001AFD" w:rsidP="00001AFD">
      <w:pPr>
        <w:pStyle w:val="Textfortable"/>
        <w:tabs>
          <w:tab w:val="left" w:pos="5529"/>
        </w:tabs>
      </w:pPr>
    </w:p>
    <w:p w14:paraId="4819F51E" w14:textId="77777777" w:rsidR="00001AFD" w:rsidRDefault="00001AFD" w:rsidP="00001AFD">
      <w:pPr>
        <w:pStyle w:val="Textfortable"/>
        <w:tabs>
          <w:tab w:val="left" w:pos="5529"/>
        </w:tabs>
      </w:pPr>
    </w:p>
    <w:p w14:paraId="4819F51F" w14:textId="77777777" w:rsidR="00001AFD" w:rsidRDefault="00001AFD" w:rsidP="00001AFD">
      <w:pPr>
        <w:pStyle w:val="Textfortable"/>
        <w:tabs>
          <w:tab w:val="left" w:pos="5529"/>
        </w:tabs>
      </w:pPr>
      <w:r>
        <w:t xml:space="preserve">Give full details </w:t>
      </w:r>
      <w:r w:rsidRPr="00DC1690">
        <w:t>regarding what this amount will fund</w:t>
      </w:r>
    </w:p>
    <w:p w14:paraId="4819F520"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5616" behindDoc="0" locked="0" layoutInCell="1" allowOverlap="1" wp14:anchorId="4819F61D" wp14:editId="4819F61E">
                <wp:simplePos x="0" y="0"/>
                <wp:positionH relativeFrom="column">
                  <wp:posOffset>5715</wp:posOffset>
                </wp:positionH>
                <wp:positionV relativeFrom="paragraph">
                  <wp:posOffset>49530</wp:posOffset>
                </wp:positionV>
                <wp:extent cx="6468110" cy="956310"/>
                <wp:effectExtent l="5715" t="11430" r="12700" b="13335"/>
                <wp:wrapNone/>
                <wp:docPr id="1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956310"/>
                        </a:xfrm>
                        <a:prstGeom prst="rect">
                          <a:avLst/>
                        </a:prstGeom>
                        <a:solidFill>
                          <a:srgbClr val="FFFFFF"/>
                        </a:solidFill>
                        <a:ln w="9525">
                          <a:solidFill>
                            <a:srgbClr val="3399FF"/>
                          </a:solidFill>
                          <a:miter lim="800000"/>
                          <a:headEnd/>
                          <a:tailEnd/>
                        </a:ln>
                      </wps:spPr>
                      <wps:txbx>
                        <w:txbxContent>
                          <w:p w14:paraId="4819F665" w14:textId="77777777" w:rsidR="00913DC1" w:rsidRPr="005660DB" w:rsidRDefault="00913DC1" w:rsidP="00001AFD">
                            <w:pPr>
                              <w:pStyle w:val="Textfortable"/>
                            </w:pPr>
                            <w:permStart w:id="66146225" w:edGrp="everyone"/>
                            <w:permEnd w:id="6614622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50" style="position:absolute;margin-left:.45pt;margin-top:3.9pt;width:509.3pt;height:75.3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" strokecolor="#39f">
                <v:textbox>
                  <w:txbxContent>
                    <w:p w14:paraId="4819F665" w14:textId="77777777" w:rsidR="00913DC1" w:rsidRPr="005660DB" w:rsidRDefault="00913DC1" w:rsidP="00001AFD">
                      <w:pPr>
                        <w:pStyle w:val="Textfortable"/>
                      </w:pPr>
                      <w:permStart w:id="66146225" w:edGrp="everyone"/>
                      <w:permEnd w:id="66146225"/>
                    </w:p>
                  </w:txbxContent>
                </v:textbox>
              </v:rect>
            </w:pict>
          </mc:Fallback>
        </mc:AlternateContent>
      </w:r>
    </w:p>
    <w:p w14:paraId="4819F521" w14:textId="77777777" w:rsidR="00001AFD" w:rsidRDefault="00001AFD" w:rsidP="00001AFD">
      <w:pPr>
        <w:pStyle w:val="Textfortable"/>
        <w:tabs>
          <w:tab w:val="left" w:pos="5529"/>
        </w:tabs>
      </w:pPr>
    </w:p>
    <w:p w14:paraId="4819F522" w14:textId="77777777" w:rsidR="00001AFD" w:rsidRDefault="00001AFD" w:rsidP="00001AFD">
      <w:pPr>
        <w:pStyle w:val="Textfortable"/>
        <w:tabs>
          <w:tab w:val="left" w:pos="5529"/>
        </w:tabs>
      </w:pPr>
    </w:p>
    <w:p w14:paraId="4819F523" w14:textId="77777777" w:rsidR="00001AFD" w:rsidRDefault="00001AFD" w:rsidP="00001AFD">
      <w:pPr>
        <w:pStyle w:val="Textfortable"/>
        <w:tabs>
          <w:tab w:val="left" w:pos="5529"/>
        </w:tabs>
      </w:pPr>
    </w:p>
    <w:p w14:paraId="4819F524" w14:textId="77777777" w:rsidR="00001AFD" w:rsidRDefault="00001AFD" w:rsidP="00001AFD">
      <w:pPr>
        <w:pStyle w:val="Textfortable"/>
        <w:tabs>
          <w:tab w:val="left" w:pos="5529"/>
        </w:tabs>
      </w:pPr>
    </w:p>
    <w:p w14:paraId="4819F525" w14:textId="77777777" w:rsidR="00001AFD" w:rsidRDefault="00001AFD" w:rsidP="00001AFD">
      <w:pPr>
        <w:pStyle w:val="Textfortable"/>
        <w:tabs>
          <w:tab w:val="left" w:pos="5529"/>
        </w:tabs>
      </w:pPr>
    </w:p>
    <w:p w14:paraId="4819F526" w14:textId="77777777" w:rsidR="00001AFD" w:rsidRDefault="00001AFD" w:rsidP="00001AFD">
      <w:pPr>
        <w:pStyle w:val="Textfortable"/>
        <w:tabs>
          <w:tab w:val="left" w:pos="5529"/>
        </w:tabs>
      </w:pPr>
    </w:p>
    <w:p w14:paraId="4819F527" w14:textId="77777777" w:rsidR="00001AFD" w:rsidRDefault="00001AFD" w:rsidP="00001AFD">
      <w:pPr>
        <w:pStyle w:val="Textfortable"/>
        <w:tabs>
          <w:tab w:val="left" w:pos="5529"/>
        </w:tabs>
      </w:pPr>
    </w:p>
    <w:p w14:paraId="4819F528" w14:textId="77777777" w:rsidR="00001AFD" w:rsidRDefault="00001AFD" w:rsidP="00001AFD">
      <w:pPr>
        <w:pStyle w:val="Textfortable"/>
        <w:tabs>
          <w:tab w:val="left" w:pos="5529"/>
        </w:tabs>
      </w:pPr>
      <w:r w:rsidRPr="00DC1690">
        <w:t>What proportion of the overall spend on the project does this represent? If not the full amount, has the remainder of the funding already been sourced? Please provide details and supporting documentation, including names of any corporate or other main contributors (eg trusts/government funding)</w:t>
      </w:r>
    </w:p>
    <w:p w14:paraId="4819F529"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6640" behindDoc="0" locked="0" layoutInCell="1" allowOverlap="1" wp14:anchorId="4819F61F" wp14:editId="4819F620">
                <wp:simplePos x="0" y="0"/>
                <wp:positionH relativeFrom="column">
                  <wp:posOffset>5715</wp:posOffset>
                </wp:positionH>
                <wp:positionV relativeFrom="paragraph">
                  <wp:posOffset>57150</wp:posOffset>
                </wp:positionV>
                <wp:extent cx="6468110" cy="957580"/>
                <wp:effectExtent l="5715" t="9525" r="12700" b="13970"/>
                <wp:wrapNone/>
                <wp:docPr id="18"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957580"/>
                        </a:xfrm>
                        <a:prstGeom prst="rect">
                          <a:avLst/>
                        </a:prstGeom>
                        <a:solidFill>
                          <a:srgbClr val="FFFFFF"/>
                        </a:solidFill>
                        <a:ln w="9525">
                          <a:solidFill>
                            <a:srgbClr val="3399FF"/>
                          </a:solidFill>
                          <a:miter lim="800000"/>
                          <a:headEnd/>
                          <a:tailEnd/>
                        </a:ln>
                      </wps:spPr>
                      <wps:txbx>
                        <w:txbxContent>
                          <w:p w14:paraId="4819F666" w14:textId="77777777" w:rsidR="00913DC1" w:rsidRPr="005660DB" w:rsidRDefault="00913DC1" w:rsidP="00001AFD">
                            <w:pPr>
                              <w:pStyle w:val="Textfortable"/>
                            </w:pPr>
                            <w:permStart w:id="2101967062" w:edGrp="everyone"/>
                            <w:permEnd w:id="210196706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51" style="position:absolute;margin-left:.45pt;margin-top:4.5pt;width:509.3pt;height:75.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" strokecolor="#39f">
                <v:textbox>
                  <w:txbxContent>
                    <w:p w14:paraId="4819F666" w14:textId="77777777" w:rsidR="00913DC1" w:rsidRPr="005660DB" w:rsidRDefault="00913DC1" w:rsidP="00001AFD">
                      <w:pPr>
                        <w:pStyle w:val="Textfortable"/>
                      </w:pPr>
                      <w:permStart w:id="2101967062" w:edGrp="everyone"/>
                      <w:permEnd w:id="2101967062"/>
                    </w:p>
                  </w:txbxContent>
                </v:textbox>
              </v:rect>
            </w:pict>
          </mc:Fallback>
        </mc:AlternateContent>
      </w:r>
    </w:p>
    <w:p w14:paraId="4819F52A" w14:textId="77777777" w:rsidR="00001AFD" w:rsidRDefault="00001AFD" w:rsidP="00001AFD">
      <w:pPr>
        <w:pStyle w:val="Textfortable"/>
        <w:tabs>
          <w:tab w:val="left" w:pos="5529"/>
        </w:tabs>
      </w:pPr>
    </w:p>
    <w:p w14:paraId="4819F52B" w14:textId="77777777" w:rsidR="00001AFD" w:rsidRDefault="00001AFD" w:rsidP="00001AFD">
      <w:pPr>
        <w:pStyle w:val="Textfortable"/>
        <w:tabs>
          <w:tab w:val="left" w:pos="5529"/>
        </w:tabs>
      </w:pPr>
    </w:p>
    <w:p w14:paraId="4819F52C" w14:textId="77777777" w:rsidR="00001AFD" w:rsidRDefault="00001AFD" w:rsidP="00001AFD">
      <w:pPr>
        <w:pStyle w:val="Textfortable"/>
        <w:tabs>
          <w:tab w:val="left" w:pos="5529"/>
        </w:tabs>
      </w:pPr>
    </w:p>
    <w:p w14:paraId="4819F52D" w14:textId="77777777" w:rsidR="00001AFD" w:rsidRDefault="00001AFD" w:rsidP="00001AFD">
      <w:pPr>
        <w:pStyle w:val="Textfortable"/>
        <w:tabs>
          <w:tab w:val="left" w:pos="5529"/>
        </w:tabs>
      </w:pPr>
    </w:p>
    <w:p w14:paraId="4819F52E" w14:textId="77777777" w:rsidR="00001AFD" w:rsidRDefault="00001AFD" w:rsidP="00001AFD">
      <w:pPr>
        <w:pStyle w:val="Textfortable"/>
        <w:tabs>
          <w:tab w:val="left" w:pos="5529"/>
        </w:tabs>
      </w:pPr>
    </w:p>
    <w:p w14:paraId="4819F52F" w14:textId="77777777" w:rsidR="00001AFD" w:rsidRDefault="00001AFD" w:rsidP="00001AFD">
      <w:pPr>
        <w:pStyle w:val="Textfortable"/>
        <w:tabs>
          <w:tab w:val="left" w:pos="5529"/>
        </w:tabs>
      </w:pPr>
    </w:p>
    <w:p w14:paraId="4819F530" w14:textId="77777777" w:rsidR="00001AFD" w:rsidRDefault="00001AFD" w:rsidP="00001AFD">
      <w:pPr>
        <w:pStyle w:val="Textfortable"/>
        <w:tabs>
          <w:tab w:val="left" w:pos="5529"/>
        </w:tabs>
      </w:pPr>
    </w:p>
    <w:p w14:paraId="4819F531" w14:textId="77777777" w:rsidR="00001AFD" w:rsidRDefault="00001AFD" w:rsidP="00001AFD">
      <w:pPr>
        <w:pStyle w:val="Textfortable"/>
      </w:pPr>
      <w:r>
        <w:t>If The QBE Foundation does not provide any funding what impact will this have on the project?</w:t>
      </w:r>
    </w:p>
    <w:p w14:paraId="4819F532"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697664" behindDoc="0" locked="0" layoutInCell="1" allowOverlap="1" wp14:anchorId="4819F621" wp14:editId="4819F622">
                <wp:simplePos x="0" y="0"/>
                <wp:positionH relativeFrom="column">
                  <wp:posOffset>5080</wp:posOffset>
                </wp:positionH>
                <wp:positionV relativeFrom="paragraph">
                  <wp:posOffset>53340</wp:posOffset>
                </wp:positionV>
                <wp:extent cx="6468745" cy="539750"/>
                <wp:effectExtent l="5080" t="5715" r="12700" b="6985"/>
                <wp:wrapNone/>
                <wp:docPr id="17"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745" cy="539750"/>
                        </a:xfrm>
                        <a:prstGeom prst="rect">
                          <a:avLst/>
                        </a:prstGeom>
                        <a:solidFill>
                          <a:srgbClr val="FFFFFF"/>
                        </a:solidFill>
                        <a:ln w="9525">
                          <a:solidFill>
                            <a:srgbClr val="3399FF"/>
                          </a:solidFill>
                          <a:miter lim="800000"/>
                          <a:headEnd/>
                          <a:tailEnd/>
                        </a:ln>
                      </wps:spPr>
                      <wps:txbx>
                        <w:txbxContent>
                          <w:p w14:paraId="4819F667" w14:textId="77777777" w:rsidR="00913DC1" w:rsidRPr="005660DB" w:rsidRDefault="00913DC1" w:rsidP="00001AFD">
                            <w:pPr>
                              <w:pStyle w:val="Textfortable"/>
                            </w:pPr>
                            <w:permStart w:id="1009933239" w:edGrp="everyone"/>
                            <w:permEnd w:id="100993323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52" style="position:absolute;margin-left:.4pt;margin-top:4.2pt;width:509.35pt;height:4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" strokecolor="#39f">
                <v:textbox>
                  <w:txbxContent>
                    <w:p w14:paraId="4819F667" w14:textId="77777777" w:rsidR="00913DC1" w:rsidRPr="005660DB" w:rsidRDefault="00913DC1" w:rsidP="00001AFD">
                      <w:pPr>
                        <w:pStyle w:val="Textfortable"/>
                      </w:pPr>
                      <w:permStart w:id="1009933239" w:edGrp="everyone"/>
                      <w:permEnd w:id="1009933239"/>
                    </w:p>
                  </w:txbxContent>
                </v:textbox>
              </v:rect>
            </w:pict>
          </mc:Fallback>
        </mc:AlternateContent>
      </w:r>
    </w:p>
    <w:p w14:paraId="4819F533" w14:textId="77777777" w:rsidR="00001AFD" w:rsidRDefault="00001AFD" w:rsidP="00001AFD">
      <w:pPr>
        <w:pStyle w:val="Textfortable"/>
        <w:tabs>
          <w:tab w:val="left" w:pos="5529"/>
        </w:tabs>
      </w:pPr>
    </w:p>
    <w:p w14:paraId="4819F534" w14:textId="77777777" w:rsidR="00001AFD" w:rsidRDefault="00001AFD" w:rsidP="00001AFD">
      <w:pPr>
        <w:pStyle w:val="Textfortable"/>
        <w:tabs>
          <w:tab w:val="left" w:pos="5529"/>
        </w:tabs>
      </w:pPr>
    </w:p>
    <w:p w14:paraId="4819F535" w14:textId="77777777" w:rsidR="00001AFD" w:rsidRDefault="00001AFD" w:rsidP="00001AFD">
      <w:pPr>
        <w:pStyle w:val="Textfortable"/>
        <w:tabs>
          <w:tab w:val="left" w:pos="5529"/>
        </w:tabs>
      </w:pPr>
    </w:p>
    <w:p w14:paraId="4819F536" w14:textId="77777777" w:rsidR="00001AFD" w:rsidRDefault="00001AFD" w:rsidP="00001AFD">
      <w:pPr>
        <w:pStyle w:val="Textfortable"/>
        <w:tabs>
          <w:tab w:val="left" w:pos="5529"/>
        </w:tabs>
      </w:pPr>
    </w:p>
    <w:p w14:paraId="4819F537" w14:textId="77777777" w:rsidR="00001AFD" w:rsidRDefault="00001AFD" w:rsidP="00001AFD">
      <w:pPr>
        <w:pStyle w:val="Textfortable"/>
      </w:pPr>
      <w:r>
        <w:t>Has the charity received a donation from QBE in the past? If yes, state the amount and purpose of the donation</w:t>
      </w:r>
    </w:p>
    <w:p w14:paraId="4819F538" w14:textId="77777777" w:rsidR="00001AFD" w:rsidRDefault="004B62F9" w:rsidP="00001AFD">
      <w:pPr>
        <w:pStyle w:val="Textfortable"/>
      </w:pPr>
      <w:r>
        <w:rPr>
          <w:noProof/>
        </w:rPr>
        <mc:AlternateContent>
          <mc:Choice Requires="wps">
            <w:drawing>
              <wp:anchor distT="0" distB="0" distL="114300" distR="114300" simplePos="0" relativeHeight="251698688" behindDoc="0" locked="0" layoutInCell="1" allowOverlap="1" wp14:anchorId="4819F623" wp14:editId="4819F624">
                <wp:simplePos x="0" y="0"/>
                <wp:positionH relativeFrom="column">
                  <wp:posOffset>5715</wp:posOffset>
                </wp:positionH>
                <wp:positionV relativeFrom="paragraph">
                  <wp:posOffset>45720</wp:posOffset>
                </wp:positionV>
                <wp:extent cx="6468110" cy="666750"/>
                <wp:effectExtent l="5715" t="7620" r="12700" b="11430"/>
                <wp:wrapNone/>
                <wp:docPr id="16"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666750"/>
                        </a:xfrm>
                        <a:prstGeom prst="rect">
                          <a:avLst/>
                        </a:prstGeom>
                        <a:solidFill>
                          <a:srgbClr val="FFFFFF"/>
                        </a:solidFill>
                        <a:ln w="9525">
                          <a:solidFill>
                            <a:srgbClr val="3399FF"/>
                          </a:solidFill>
                          <a:miter lim="800000"/>
                          <a:headEnd/>
                          <a:tailEnd/>
                        </a:ln>
                      </wps:spPr>
                      <wps:txbx>
                        <w:txbxContent>
                          <w:p w14:paraId="4819F668" w14:textId="77777777" w:rsidR="00913DC1" w:rsidRPr="005660DB" w:rsidRDefault="00913DC1" w:rsidP="00001AFD">
                            <w:pPr>
                              <w:pStyle w:val="Textfortable"/>
                            </w:pPr>
                            <w:permStart w:id="1689132813" w:edGrp="everyone"/>
                            <w:permEnd w:id="168913281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53" style="position:absolute;margin-left:.45pt;margin-top:3.6pt;width:509.3pt;height:52.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" strokecolor="#39f">
                <v:textbox>
                  <w:txbxContent>
                    <w:p w14:paraId="4819F668" w14:textId="77777777" w:rsidR="00913DC1" w:rsidRPr="005660DB" w:rsidRDefault="00913DC1" w:rsidP="00001AFD">
                      <w:pPr>
                        <w:pStyle w:val="Textfortable"/>
                      </w:pPr>
                      <w:permStart w:id="1689132813" w:edGrp="everyone"/>
                      <w:permEnd w:id="1689132813"/>
                    </w:p>
                  </w:txbxContent>
                </v:textbox>
              </v:rect>
            </w:pict>
          </mc:Fallback>
        </mc:AlternateContent>
      </w:r>
    </w:p>
    <w:p w14:paraId="4819F539" w14:textId="77777777" w:rsidR="00001AFD" w:rsidRDefault="00001AFD" w:rsidP="00001AFD">
      <w:pPr>
        <w:pStyle w:val="Textfortable"/>
      </w:pPr>
    </w:p>
    <w:p w14:paraId="4819F53A" w14:textId="77777777" w:rsidR="00001AFD" w:rsidRDefault="00001AFD" w:rsidP="00001AFD">
      <w:pPr>
        <w:pStyle w:val="Textfortable"/>
      </w:pPr>
    </w:p>
    <w:p w14:paraId="4819F53B" w14:textId="77777777" w:rsidR="00001AFD" w:rsidRDefault="00001AFD" w:rsidP="00001AFD">
      <w:pPr>
        <w:pStyle w:val="Textfortable"/>
      </w:pPr>
    </w:p>
    <w:p w14:paraId="4819F53C" w14:textId="77777777" w:rsidR="00001AFD" w:rsidRDefault="00001AFD" w:rsidP="00001AFD">
      <w:pPr>
        <w:pStyle w:val="Textfortable"/>
      </w:pPr>
    </w:p>
    <w:p w14:paraId="4819F53D" w14:textId="77777777" w:rsidR="00001AFD" w:rsidRDefault="00001AFD" w:rsidP="00001AFD">
      <w:pPr>
        <w:pStyle w:val="Textfortable"/>
      </w:pPr>
    </w:p>
    <w:p w14:paraId="4819F53E" w14:textId="77777777" w:rsidR="00001AFD" w:rsidRDefault="00001AFD" w:rsidP="00001AFD">
      <w:pPr>
        <w:pStyle w:val="Textfortable"/>
      </w:pPr>
      <w:r>
        <w:t>How many people will directly benefit as a result of a donation from The QBE Foundation?</w:t>
      </w:r>
    </w:p>
    <w:p w14:paraId="4819F53F" w14:textId="77777777" w:rsidR="00001AFD" w:rsidRDefault="004B62F9" w:rsidP="00001AFD">
      <w:pPr>
        <w:pStyle w:val="Textfortable"/>
      </w:pPr>
      <w:r>
        <w:rPr>
          <w:noProof/>
        </w:rPr>
        <mc:AlternateContent>
          <mc:Choice Requires="wps">
            <w:drawing>
              <wp:anchor distT="0" distB="0" distL="114300" distR="114300" simplePos="0" relativeHeight="251699712" behindDoc="0" locked="0" layoutInCell="1" allowOverlap="1" wp14:anchorId="4819F625" wp14:editId="4819F626">
                <wp:simplePos x="0" y="0"/>
                <wp:positionH relativeFrom="column">
                  <wp:posOffset>5715</wp:posOffset>
                </wp:positionH>
                <wp:positionV relativeFrom="paragraph">
                  <wp:posOffset>51435</wp:posOffset>
                </wp:positionV>
                <wp:extent cx="6468110" cy="268605"/>
                <wp:effectExtent l="5715" t="13335" r="12700" b="13335"/>
                <wp:wrapNone/>
                <wp:docPr id="1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268605"/>
                        </a:xfrm>
                        <a:prstGeom prst="rect">
                          <a:avLst/>
                        </a:prstGeom>
                        <a:solidFill>
                          <a:srgbClr val="FFFFFF"/>
                        </a:solidFill>
                        <a:ln w="9525">
                          <a:solidFill>
                            <a:srgbClr val="3399FF"/>
                          </a:solidFill>
                          <a:miter lim="800000"/>
                          <a:headEnd/>
                          <a:tailEnd/>
                        </a:ln>
                      </wps:spPr>
                      <wps:txbx>
                        <w:txbxContent>
                          <w:p w14:paraId="4819F669" w14:textId="77777777" w:rsidR="00913DC1" w:rsidRPr="005660DB" w:rsidRDefault="00913DC1" w:rsidP="00001AFD">
                            <w:pPr>
                              <w:pStyle w:val="Textfortable"/>
                            </w:pPr>
                            <w:permStart w:id="999303028" w:edGrp="everyone"/>
                            <w:permEnd w:id="999303028"/>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54" style="position:absolute;margin-left:.45pt;margin-top:4.05pt;width:509.3pt;height:21.1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" strokecolor="#39f">
                <v:textbox>
                  <w:txbxContent>
                    <w:p w14:paraId="4819F669" w14:textId="77777777" w:rsidR="00913DC1" w:rsidRPr="005660DB" w:rsidRDefault="00913DC1" w:rsidP="00001AFD">
                      <w:pPr>
                        <w:pStyle w:val="Textfortable"/>
                      </w:pPr>
                      <w:permStart w:id="999303028" w:edGrp="everyone"/>
                      <w:permEnd w:id="999303028"/>
                    </w:p>
                  </w:txbxContent>
                </v:textbox>
              </v:rect>
            </w:pict>
          </mc:Fallback>
        </mc:AlternateContent>
      </w:r>
    </w:p>
    <w:p w14:paraId="4819F540" w14:textId="77777777" w:rsidR="00001AFD" w:rsidRDefault="00001AFD" w:rsidP="00001AFD">
      <w:pPr>
        <w:pStyle w:val="Textfortable"/>
      </w:pPr>
    </w:p>
    <w:p w14:paraId="4819F541" w14:textId="77777777" w:rsidR="00001AFD" w:rsidRDefault="00001AFD" w:rsidP="00001AFD">
      <w:pPr>
        <w:pStyle w:val="Textfortable"/>
      </w:pPr>
    </w:p>
    <w:p w14:paraId="4819F542" w14:textId="77777777" w:rsidR="00001AFD" w:rsidRDefault="00001AFD" w:rsidP="00001AFD">
      <w:pPr>
        <w:pStyle w:val="Textfortable"/>
      </w:pPr>
      <w:r>
        <w:t>What are the aims and objectives of this specific project?</w:t>
      </w:r>
    </w:p>
    <w:p w14:paraId="4819F543" w14:textId="77777777" w:rsidR="00001AFD" w:rsidRDefault="004B62F9" w:rsidP="00001AFD">
      <w:pPr>
        <w:pStyle w:val="Textfortable"/>
      </w:pPr>
      <w:r>
        <w:rPr>
          <w:noProof/>
        </w:rPr>
        <mc:AlternateContent>
          <mc:Choice Requires="wps">
            <w:drawing>
              <wp:anchor distT="0" distB="0" distL="114300" distR="114300" simplePos="0" relativeHeight="251700736" behindDoc="0" locked="0" layoutInCell="1" allowOverlap="1" wp14:anchorId="4819F627" wp14:editId="4819F628">
                <wp:simplePos x="0" y="0"/>
                <wp:positionH relativeFrom="column">
                  <wp:posOffset>5715</wp:posOffset>
                </wp:positionH>
                <wp:positionV relativeFrom="paragraph">
                  <wp:posOffset>40005</wp:posOffset>
                </wp:positionV>
                <wp:extent cx="6468110" cy="548005"/>
                <wp:effectExtent l="5715" t="11430" r="12700" b="12065"/>
                <wp:wrapNone/>
                <wp:docPr id="14"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548005"/>
                        </a:xfrm>
                        <a:prstGeom prst="rect">
                          <a:avLst/>
                        </a:prstGeom>
                        <a:solidFill>
                          <a:srgbClr val="FFFFFF"/>
                        </a:solidFill>
                        <a:ln w="9525">
                          <a:solidFill>
                            <a:srgbClr val="3399FF"/>
                          </a:solidFill>
                          <a:miter lim="800000"/>
                          <a:headEnd/>
                          <a:tailEnd/>
                        </a:ln>
                      </wps:spPr>
                      <wps:txbx>
                        <w:txbxContent>
                          <w:p w14:paraId="4819F66A" w14:textId="77777777" w:rsidR="00913DC1" w:rsidRPr="005660DB" w:rsidRDefault="00913DC1" w:rsidP="00001AFD">
                            <w:pPr>
                              <w:pStyle w:val="Textfortable"/>
                            </w:pPr>
                            <w:permStart w:id="1504476887" w:edGrp="everyone"/>
                            <w:permEnd w:id="150447688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55" style="position:absolute;margin-left:.45pt;margin-top:3.15pt;width:509.3pt;height:43.1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" strokecolor="#39f">
                <v:textbox>
                  <w:txbxContent>
                    <w:p w14:paraId="4819F66A" w14:textId="77777777" w:rsidR="00913DC1" w:rsidRPr="005660DB" w:rsidRDefault="00913DC1" w:rsidP="00001AFD">
                      <w:pPr>
                        <w:pStyle w:val="Textfortable"/>
                      </w:pPr>
                      <w:permStart w:id="1504476887" w:edGrp="everyone"/>
                      <w:permEnd w:id="1504476887"/>
                    </w:p>
                  </w:txbxContent>
                </v:textbox>
              </v:rect>
            </w:pict>
          </mc:Fallback>
        </mc:AlternateContent>
      </w:r>
    </w:p>
    <w:p w14:paraId="4819F544" w14:textId="77777777" w:rsidR="00001AFD" w:rsidRDefault="00001AFD" w:rsidP="00001AFD">
      <w:pPr>
        <w:pStyle w:val="Textfortable"/>
      </w:pPr>
    </w:p>
    <w:p w14:paraId="4819F545" w14:textId="77777777" w:rsidR="00001AFD" w:rsidRDefault="00001AFD" w:rsidP="00001AFD">
      <w:pPr>
        <w:pStyle w:val="Textfortable"/>
      </w:pPr>
    </w:p>
    <w:p w14:paraId="4819F546" w14:textId="77777777" w:rsidR="00001AFD" w:rsidRDefault="00001AFD" w:rsidP="00001AFD">
      <w:pPr>
        <w:pStyle w:val="Textfortable"/>
      </w:pPr>
    </w:p>
    <w:p w14:paraId="4819F547" w14:textId="77777777" w:rsidR="00001AFD" w:rsidRDefault="00001AFD" w:rsidP="00001AFD">
      <w:pPr>
        <w:pStyle w:val="Textfortable"/>
      </w:pPr>
    </w:p>
    <w:p w14:paraId="4819F548" w14:textId="77777777" w:rsidR="00001AFD" w:rsidRDefault="00001AFD" w:rsidP="00001AFD">
      <w:pPr>
        <w:pStyle w:val="Textfortable"/>
      </w:pPr>
      <w:r>
        <w:t>How and when will the project’s aims and objectives be achieved?</w:t>
      </w:r>
    </w:p>
    <w:p w14:paraId="4819F549" w14:textId="77777777" w:rsidR="00001AFD" w:rsidRDefault="004B62F9" w:rsidP="00001AFD">
      <w:pPr>
        <w:pStyle w:val="Textfortable"/>
      </w:pPr>
      <w:r>
        <w:rPr>
          <w:noProof/>
        </w:rPr>
        <mc:AlternateContent>
          <mc:Choice Requires="wps">
            <w:drawing>
              <wp:anchor distT="0" distB="0" distL="114300" distR="114300" simplePos="0" relativeHeight="251701760" behindDoc="0" locked="0" layoutInCell="1" allowOverlap="1" wp14:anchorId="4819F629" wp14:editId="4819F62A">
                <wp:simplePos x="0" y="0"/>
                <wp:positionH relativeFrom="column">
                  <wp:posOffset>5715</wp:posOffset>
                </wp:positionH>
                <wp:positionV relativeFrom="paragraph">
                  <wp:posOffset>51435</wp:posOffset>
                </wp:positionV>
                <wp:extent cx="6468110" cy="608330"/>
                <wp:effectExtent l="5715" t="13335" r="12700" b="6985"/>
                <wp:wrapNone/>
                <wp:docPr id="1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608330"/>
                        </a:xfrm>
                        <a:prstGeom prst="rect">
                          <a:avLst/>
                        </a:prstGeom>
                        <a:solidFill>
                          <a:srgbClr val="FFFFFF"/>
                        </a:solidFill>
                        <a:ln w="9525">
                          <a:solidFill>
                            <a:srgbClr val="3399FF"/>
                          </a:solidFill>
                          <a:miter lim="800000"/>
                          <a:headEnd/>
                          <a:tailEnd/>
                        </a:ln>
                      </wps:spPr>
                      <wps:txbx>
                        <w:txbxContent>
                          <w:p w14:paraId="4819F66B" w14:textId="77777777" w:rsidR="00913DC1" w:rsidRPr="005660DB" w:rsidRDefault="00913DC1" w:rsidP="00001AFD">
                            <w:pPr>
                              <w:pStyle w:val="Textfortable"/>
                            </w:pPr>
                            <w:permStart w:id="495545762" w:edGrp="everyone"/>
                            <w:permEnd w:id="49554576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56" style="position:absolute;margin-left:.45pt;margin-top:4.05pt;width:509.3pt;height:47.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" strokecolor="#39f">
                <v:textbox>
                  <w:txbxContent>
                    <w:p w14:paraId="4819F66B" w14:textId="77777777" w:rsidR="00913DC1" w:rsidRPr="005660DB" w:rsidRDefault="00913DC1" w:rsidP="00001AFD">
                      <w:pPr>
                        <w:pStyle w:val="Textfortable"/>
                      </w:pPr>
                      <w:permStart w:id="495545762" w:edGrp="everyone"/>
                      <w:permEnd w:id="495545762"/>
                    </w:p>
                  </w:txbxContent>
                </v:textbox>
              </v:rect>
            </w:pict>
          </mc:Fallback>
        </mc:AlternateContent>
      </w:r>
    </w:p>
    <w:p w14:paraId="4819F54A" w14:textId="77777777" w:rsidR="00001AFD" w:rsidRDefault="00001AFD" w:rsidP="00001AFD">
      <w:pPr>
        <w:pStyle w:val="Textfortable"/>
      </w:pPr>
    </w:p>
    <w:p w14:paraId="4819F54B" w14:textId="77777777" w:rsidR="00001AFD" w:rsidRDefault="00001AFD" w:rsidP="00001AFD">
      <w:pPr>
        <w:pStyle w:val="Textfortable"/>
      </w:pPr>
    </w:p>
    <w:p w14:paraId="4819F54C" w14:textId="77777777" w:rsidR="00001AFD" w:rsidRDefault="00001AFD" w:rsidP="00001AFD">
      <w:pPr>
        <w:pStyle w:val="Textfortable"/>
      </w:pPr>
      <w:r>
        <w:br w:type="page"/>
      </w:r>
    </w:p>
    <w:p w14:paraId="4819F54D" w14:textId="77777777" w:rsidR="00001AFD" w:rsidRDefault="00001AFD" w:rsidP="00001AFD">
      <w:pPr>
        <w:pStyle w:val="Textfortable"/>
      </w:pPr>
    </w:p>
    <w:p w14:paraId="4819F54E" w14:textId="77777777" w:rsidR="00001AFD" w:rsidRDefault="00001AFD" w:rsidP="00001AFD">
      <w:pPr>
        <w:pStyle w:val="Textfortable"/>
      </w:pPr>
      <w:r>
        <w:t>What are the proposed commencement and completion dates of this project?</w:t>
      </w:r>
    </w:p>
    <w:p w14:paraId="4819F54F" w14:textId="77777777" w:rsidR="00E574D7" w:rsidRDefault="00E574D7" w:rsidP="00001AFD">
      <w:pPr>
        <w:pStyle w:val="Textfortable"/>
      </w:pPr>
    </w:p>
    <w:p w14:paraId="4819F550" w14:textId="77777777" w:rsidR="00001AFD" w:rsidRDefault="004B62F9" w:rsidP="00001AFD">
      <w:pPr>
        <w:pStyle w:val="Textfortable"/>
      </w:pPr>
      <w:r>
        <w:rPr>
          <w:noProof/>
        </w:rPr>
        <mc:AlternateContent>
          <mc:Choice Requires="wps">
            <w:drawing>
              <wp:anchor distT="0" distB="0" distL="114300" distR="114300" simplePos="0" relativeHeight="251705856" behindDoc="0" locked="0" layoutInCell="1" allowOverlap="1" wp14:anchorId="4819F62B" wp14:editId="4819F62C">
                <wp:simplePos x="0" y="0"/>
                <wp:positionH relativeFrom="column">
                  <wp:posOffset>1905</wp:posOffset>
                </wp:positionH>
                <wp:positionV relativeFrom="paragraph">
                  <wp:posOffset>40005</wp:posOffset>
                </wp:positionV>
                <wp:extent cx="6468110" cy="535940"/>
                <wp:effectExtent l="11430" t="11430" r="6985" b="5080"/>
                <wp:wrapNone/>
                <wp:docPr id="12"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535940"/>
                        </a:xfrm>
                        <a:prstGeom prst="rect">
                          <a:avLst/>
                        </a:prstGeom>
                        <a:solidFill>
                          <a:srgbClr val="FFFFFF"/>
                        </a:solidFill>
                        <a:ln w="9525">
                          <a:solidFill>
                            <a:srgbClr val="3399FF"/>
                          </a:solidFill>
                          <a:miter lim="800000"/>
                          <a:headEnd/>
                          <a:tailEnd/>
                        </a:ln>
                      </wps:spPr>
                      <wps:txbx>
                        <w:txbxContent>
                          <w:p w14:paraId="4819F66C" w14:textId="77777777" w:rsidR="00913DC1" w:rsidRPr="005660DB" w:rsidRDefault="00913DC1" w:rsidP="00001AFD">
                            <w:pPr>
                              <w:pStyle w:val="Textfortable"/>
                            </w:pPr>
                            <w:permStart w:id="437788861" w:edGrp="everyone"/>
                            <w:permEnd w:id="43778886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57" style="position:absolute;margin-left:.15pt;margin-top:3.15pt;width:509.3pt;height:42.2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" strokecolor="#39f">
                <v:textbox>
                  <w:txbxContent>
                    <w:p w14:paraId="4819F66C" w14:textId="77777777" w:rsidR="00913DC1" w:rsidRPr="005660DB" w:rsidRDefault="00913DC1" w:rsidP="00001AFD">
                      <w:pPr>
                        <w:pStyle w:val="Textfortable"/>
                      </w:pPr>
                      <w:permStart w:id="437788861" w:edGrp="everyone"/>
                      <w:permEnd w:id="437788861"/>
                    </w:p>
                  </w:txbxContent>
                </v:textbox>
              </v:rect>
            </w:pict>
          </mc:Fallback>
        </mc:AlternateContent>
      </w:r>
    </w:p>
    <w:p w14:paraId="4819F551" w14:textId="77777777" w:rsidR="00001AFD" w:rsidRDefault="00001AFD" w:rsidP="00001AFD">
      <w:pPr>
        <w:pStyle w:val="Textfortable"/>
        <w:tabs>
          <w:tab w:val="left" w:pos="5529"/>
        </w:tabs>
      </w:pPr>
    </w:p>
    <w:p w14:paraId="4819F552" w14:textId="77777777" w:rsidR="00001AFD" w:rsidRPr="003563E8" w:rsidRDefault="00001AFD" w:rsidP="00001AFD">
      <w:pPr>
        <w:pStyle w:val="Textfortable"/>
        <w:tabs>
          <w:tab w:val="left" w:pos="5529"/>
        </w:tabs>
      </w:pPr>
    </w:p>
    <w:p w14:paraId="4819F553" w14:textId="77777777" w:rsidR="00001AFD" w:rsidRDefault="00001AFD" w:rsidP="00001AFD">
      <w:pPr>
        <w:pStyle w:val="Textfortable"/>
        <w:tabs>
          <w:tab w:val="left" w:pos="5529"/>
        </w:tabs>
      </w:pPr>
    </w:p>
    <w:p w14:paraId="4819F554" w14:textId="77777777" w:rsidR="00001AFD" w:rsidRDefault="00001AFD" w:rsidP="00001AFD">
      <w:pPr>
        <w:pStyle w:val="Textfortable"/>
        <w:tabs>
          <w:tab w:val="left" w:pos="5529"/>
        </w:tabs>
      </w:pPr>
    </w:p>
    <w:p w14:paraId="4819F555" w14:textId="77777777" w:rsidR="00001AFD" w:rsidRDefault="00001AFD" w:rsidP="00001AFD">
      <w:pPr>
        <w:pStyle w:val="Textfortable"/>
        <w:tabs>
          <w:tab w:val="left" w:pos="5529"/>
        </w:tabs>
      </w:pPr>
      <w:r w:rsidRPr="003563E8">
        <w:t xml:space="preserve">Provide a full summary of how the charity will manage the project, including both administrative and </w:t>
      </w:r>
      <w:r>
        <w:t xml:space="preserve">financial procedures, controls </w:t>
      </w:r>
      <w:r w:rsidRPr="003563E8">
        <w:t>and approvals processes</w:t>
      </w:r>
    </w:p>
    <w:p w14:paraId="4819F556" w14:textId="77777777" w:rsidR="00E574D7" w:rsidRDefault="00E574D7" w:rsidP="00001AFD">
      <w:pPr>
        <w:pStyle w:val="Textfortable"/>
        <w:tabs>
          <w:tab w:val="left" w:pos="5529"/>
        </w:tabs>
      </w:pPr>
    </w:p>
    <w:p w14:paraId="4819F557"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702784" behindDoc="0" locked="0" layoutInCell="1" allowOverlap="1" wp14:anchorId="4819F62D" wp14:editId="4819F62E">
                <wp:simplePos x="0" y="0"/>
                <wp:positionH relativeFrom="column">
                  <wp:posOffset>5080</wp:posOffset>
                </wp:positionH>
                <wp:positionV relativeFrom="paragraph">
                  <wp:posOffset>38735</wp:posOffset>
                </wp:positionV>
                <wp:extent cx="6468745" cy="2320925"/>
                <wp:effectExtent l="5080" t="10160" r="12700" b="12065"/>
                <wp:wrapNone/>
                <wp:docPr id="11"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745" cy="2320925"/>
                        </a:xfrm>
                        <a:prstGeom prst="rect">
                          <a:avLst/>
                        </a:prstGeom>
                        <a:solidFill>
                          <a:srgbClr val="FFFFFF"/>
                        </a:solidFill>
                        <a:ln w="9525">
                          <a:solidFill>
                            <a:srgbClr val="3399FF"/>
                          </a:solidFill>
                          <a:miter lim="800000"/>
                          <a:headEnd/>
                          <a:tailEnd/>
                        </a:ln>
                      </wps:spPr>
                      <wps:txbx>
                        <w:txbxContent>
                          <w:p w14:paraId="4819F66D" w14:textId="77777777" w:rsidR="00913DC1" w:rsidRPr="005660DB" w:rsidRDefault="00913DC1" w:rsidP="00001AFD">
                            <w:pPr>
                              <w:pStyle w:val="Textfortable"/>
                            </w:pPr>
                            <w:permStart w:id="274540629" w:edGrp="everyone"/>
                            <w:permEnd w:id="27454062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58" style="position:absolute;margin-left:.4pt;margin-top:3.05pt;width:509.35pt;height:182.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" strokecolor="#39f">
                <v:textbox>
                  <w:txbxContent>
                    <w:p w14:paraId="4819F66D" w14:textId="77777777" w:rsidR="00913DC1" w:rsidRPr="005660DB" w:rsidRDefault="00913DC1" w:rsidP="00001AFD">
                      <w:pPr>
                        <w:pStyle w:val="Textfortable"/>
                      </w:pPr>
                      <w:permStart w:id="274540629" w:edGrp="everyone"/>
                      <w:permEnd w:id="274540629"/>
                    </w:p>
                  </w:txbxContent>
                </v:textbox>
              </v:rect>
            </w:pict>
          </mc:Fallback>
        </mc:AlternateContent>
      </w:r>
    </w:p>
    <w:p w14:paraId="4819F558" w14:textId="77777777" w:rsidR="00001AFD" w:rsidRDefault="00001AFD" w:rsidP="00001AFD">
      <w:pPr>
        <w:pStyle w:val="Textfortable"/>
        <w:tabs>
          <w:tab w:val="left" w:pos="5529"/>
        </w:tabs>
      </w:pPr>
    </w:p>
    <w:p w14:paraId="4819F559" w14:textId="77777777" w:rsidR="00001AFD" w:rsidRDefault="00001AFD" w:rsidP="00001AFD">
      <w:pPr>
        <w:pStyle w:val="Textfortable"/>
        <w:tabs>
          <w:tab w:val="left" w:pos="5529"/>
        </w:tabs>
      </w:pPr>
    </w:p>
    <w:p w14:paraId="4819F55A" w14:textId="77777777" w:rsidR="00001AFD" w:rsidRDefault="00001AFD" w:rsidP="00001AFD">
      <w:pPr>
        <w:pStyle w:val="Textfortable"/>
        <w:tabs>
          <w:tab w:val="left" w:pos="5529"/>
        </w:tabs>
      </w:pPr>
    </w:p>
    <w:p w14:paraId="4819F55B" w14:textId="77777777" w:rsidR="00001AFD" w:rsidRDefault="00001AFD" w:rsidP="00001AFD">
      <w:pPr>
        <w:pStyle w:val="Textfortable"/>
        <w:tabs>
          <w:tab w:val="left" w:pos="5529"/>
        </w:tabs>
      </w:pPr>
    </w:p>
    <w:p w14:paraId="4819F55C" w14:textId="77777777" w:rsidR="00001AFD" w:rsidRDefault="00001AFD" w:rsidP="00001AFD">
      <w:pPr>
        <w:pStyle w:val="Textfortable"/>
        <w:tabs>
          <w:tab w:val="left" w:pos="5529"/>
        </w:tabs>
      </w:pPr>
    </w:p>
    <w:p w14:paraId="4819F55D" w14:textId="77777777" w:rsidR="00001AFD" w:rsidRDefault="00001AFD" w:rsidP="00001AFD">
      <w:pPr>
        <w:pStyle w:val="Textfortable"/>
        <w:tabs>
          <w:tab w:val="left" w:pos="5529"/>
        </w:tabs>
      </w:pPr>
    </w:p>
    <w:p w14:paraId="4819F55E" w14:textId="77777777" w:rsidR="00001AFD" w:rsidRDefault="00001AFD" w:rsidP="00001AFD">
      <w:pPr>
        <w:pStyle w:val="Textfortable"/>
        <w:tabs>
          <w:tab w:val="left" w:pos="5529"/>
        </w:tabs>
      </w:pPr>
    </w:p>
    <w:p w14:paraId="4819F55F" w14:textId="77777777" w:rsidR="00001AFD" w:rsidRDefault="00001AFD" w:rsidP="00001AFD">
      <w:pPr>
        <w:pStyle w:val="Textfortable"/>
        <w:tabs>
          <w:tab w:val="left" w:pos="5529"/>
        </w:tabs>
      </w:pPr>
    </w:p>
    <w:p w14:paraId="4819F560" w14:textId="77777777" w:rsidR="00001AFD" w:rsidRDefault="00001AFD" w:rsidP="00001AFD">
      <w:pPr>
        <w:pStyle w:val="Textfortable"/>
        <w:tabs>
          <w:tab w:val="left" w:pos="5529"/>
        </w:tabs>
      </w:pPr>
    </w:p>
    <w:p w14:paraId="4819F561" w14:textId="77777777" w:rsidR="00001AFD" w:rsidRDefault="00001AFD" w:rsidP="00001AFD">
      <w:pPr>
        <w:pStyle w:val="Textfortable"/>
        <w:tabs>
          <w:tab w:val="left" w:pos="5529"/>
        </w:tabs>
      </w:pPr>
    </w:p>
    <w:p w14:paraId="4819F562" w14:textId="77777777" w:rsidR="00001AFD" w:rsidRDefault="00001AFD" w:rsidP="00001AFD">
      <w:pPr>
        <w:pStyle w:val="Textfortable"/>
        <w:tabs>
          <w:tab w:val="left" w:pos="5529"/>
        </w:tabs>
      </w:pPr>
    </w:p>
    <w:p w14:paraId="4819F563" w14:textId="77777777" w:rsidR="00001AFD" w:rsidRDefault="00001AFD" w:rsidP="00001AFD">
      <w:pPr>
        <w:pStyle w:val="Textfortable"/>
        <w:tabs>
          <w:tab w:val="left" w:pos="5529"/>
        </w:tabs>
      </w:pPr>
    </w:p>
    <w:p w14:paraId="4819F564" w14:textId="77777777" w:rsidR="00001AFD" w:rsidRDefault="00001AFD" w:rsidP="00001AFD">
      <w:pPr>
        <w:pStyle w:val="Textfortable"/>
        <w:tabs>
          <w:tab w:val="left" w:pos="5529"/>
        </w:tabs>
      </w:pPr>
    </w:p>
    <w:p w14:paraId="4819F565" w14:textId="77777777" w:rsidR="00001AFD" w:rsidRDefault="00001AFD" w:rsidP="00001AFD">
      <w:pPr>
        <w:pStyle w:val="Textfortable"/>
        <w:tabs>
          <w:tab w:val="left" w:pos="5529"/>
        </w:tabs>
      </w:pPr>
    </w:p>
    <w:p w14:paraId="4819F566" w14:textId="77777777" w:rsidR="00001AFD" w:rsidRDefault="00001AFD" w:rsidP="00001AFD">
      <w:pPr>
        <w:pStyle w:val="Textfortable"/>
        <w:tabs>
          <w:tab w:val="left" w:pos="5529"/>
        </w:tabs>
      </w:pPr>
    </w:p>
    <w:p w14:paraId="4819F567" w14:textId="77777777" w:rsidR="00001AFD" w:rsidRDefault="00001AFD" w:rsidP="00001AFD">
      <w:pPr>
        <w:pStyle w:val="Textfortable"/>
        <w:tabs>
          <w:tab w:val="left" w:pos="5529"/>
        </w:tabs>
      </w:pPr>
    </w:p>
    <w:p w14:paraId="4819F568" w14:textId="77777777" w:rsidR="00001AFD" w:rsidRDefault="00001AFD" w:rsidP="00001AFD">
      <w:pPr>
        <w:pStyle w:val="Textfortable"/>
        <w:tabs>
          <w:tab w:val="left" w:pos="5529"/>
        </w:tabs>
      </w:pPr>
      <w:r w:rsidRPr="003563E8">
        <w:t>If The QBE Foundation provides the funding requested, how is the project’s success measured over 12 months and the future?</w:t>
      </w:r>
    </w:p>
    <w:p w14:paraId="4819F569" w14:textId="77777777" w:rsidR="00E574D7" w:rsidRDefault="00E574D7" w:rsidP="00001AFD">
      <w:pPr>
        <w:pStyle w:val="Textfortable"/>
        <w:tabs>
          <w:tab w:val="left" w:pos="5529"/>
        </w:tabs>
      </w:pPr>
    </w:p>
    <w:p w14:paraId="4819F56A"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703808" behindDoc="0" locked="0" layoutInCell="1" allowOverlap="1" wp14:anchorId="4819F62F" wp14:editId="4819F630">
                <wp:simplePos x="0" y="0"/>
                <wp:positionH relativeFrom="column">
                  <wp:posOffset>635</wp:posOffset>
                </wp:positionH>
                <wp:positionV relativeFrom="paragraph">
                  <wp:posOffset>67945</wp:posOffset>
                </wp:positionV>
                <wp:extent cx="6468110" cy="3890645"/>
                <wp:effectExtent l="10160" t="10795" r="8255" b="13335"/>
                <wp:wrapNone/>
                <wp:docPr id="10"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3890645"/>
                        </a:xfrm>
                        <a:prstGeom prst="rect">
                          <a:avLst/>
                        </a:prstGeom>
                        <a:solidFill>
                          <a:srgbClr val="FFFFFF"/>
                        </a:solidFill>
                        <a:ln w="9525">
                          <a:solidFill>
                            <a:srgbClr val="3399FF"/>
                          </a:solidFill>
                          <a:miter lim="800000"/>
                          <a:headEnd/>
                          <a:tailEnd/>
                        </a:ln>
                      </wps:spPr>
                      <wps:txbx>
                        <w:txbxContent>
                          <w:p w14:paraId="4819F66E" w14:textId="77777777" w:rsidR="00913DC1" w:rsidRPr="005660DB" w:rsidRDefault="00913DC1" w:rsidP="00001AFD">
                            <w:pPr>
                              <w:pStyle w:val="Textfortable"/>
                            </w:pPr>
                            <w:permStart w:id="1046440017" w:edGrp="everyone"/>
                            <w:permEnd w:id="104644001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59" style="position:absolute;margin-left:.05pt;margin-top:5.35pt;width:509.3pt;height:306.3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" strokecolor="#39f">
                <v:textbox>
                  <w:txbxContent>
                    <w:p w14:paraId="4819F66E" w14:textId="77777777" w:rsidR="00913DC1" w:rsidRPr="005660DB" w:rsidRDefault="00913DC1" w:rsidP="00001AFD">
                      <w:pPr>
                        <w:pStyle w:val="Textfortable"/>
                      </w:pPr>
                      <w:permStart w:id="1046440017" w:edGrp="everyone"/>
                      <w:permEnd w:id="1046440017"/>
                    </w:p>
                  </w:txbxContent>
                </v:textbox>
              </v:rect>
            </w:pict>
          </mc:Fallback>
        </mc:AlternateContent>
      </w:r>
    </w:p>
    <w:p w14:paraId="4819F56B" w14:textId="77777777" w:rsidR="00001AFD" w:rsidRDefault="00001AFD" w:rsidP="00001AFD">
      <w:pPr>
        <w:pStyle w:val="Textfortable"/>
        <w:tabs>
          <w:tab w:val="left" w:pos="5529"/>
        </w:tabs>
      </w:pPr>
    </w:p>
    <w:p w14:paraId="4819F56C" w14:textId="77777777" w:rsidR="00001AFD" w:rsidRDefault="00001AFD" w:rsidP="00001AFD">
      <w:pPr>
        <w:pStyle w:val="Textfortable"/>
        <w:tabs>
          <w:tab w:val="left" w:pos="5529"/>
        </w:tabs>
      </w:pPr>
    </w:p>
    <w:p w14:paraId="4819F56D" w14:textId="77777777" w:rsidR="00001AFD" w:rsidRDefault="00001AFD" w:rsidP="00001AFD">
      <w:pPr>
        <w:pStyle w:val="Textfortable"/>
        <w:tabs>
          <w:tab w:val="left" w:pos="5529"/>
        </w:tabs>
      </w:pPr>
    </w:p>
    <w:p w14:paraId="4819F56E" w14:textId="77777777" w:rsidR="00001AFD" w:rsidRDefault="00001AFD" w:rsidP="00001AFD">
      <w:pPr>
        <w:pStyle w:val="Textfortable"/>
        <w:tabs>
          <w:tab w:val="left" w:pos="5529"/>
        </w:tabs>
      </w:pPr>
    </w:p>
    <w:p w14:paraId="4819F56F" w14:textId="77777777" w:rsidR="00001AFD" w:rsidRDefault="00001AFD" w:rsidP="00001AFD">
      <w:pPr>
        <w:pStyle w:val="Textfortable"/>
        <w:tabs>
          <w:tab w:val="left" w:pos="5529"/>
        </w:tabs>
      </w:pPr>
    </w:p>
    <w:p w14:paraId="4819F570" w14:textId="77777777" w:rsidR="00001AFD" w:rsidRDefault="00001AFD" w:rsidP="00001AFD">
      <w:pPr>
        <w:pStyle w:val="Textfortable"/>
        <w:tabs>
          <w:tab w:val="left" w:pos="5529"/>
        </w:tabs>
      </w:pPr>
    </w:p>
    <w:p w14:paraId="4819F571" w14:textId="77777777" w:rsidR="00001AFD" w:rsidRDefault="00001AFD" w:rsidP="00001AFD">
      <w:pPr>
        <w:pStyle w:val="Textfortable"/>
      </w:pPr>
    </w:p>
    <w:p w14:paraId="4819F572" w14:textId="77777777" w:rsidR="00001AFD" w:rsidRDefault="00001AFD" w:rsidP="00001AFD">
      <w:pPr>
        <w:pStyle w:val="Textfortable"/>
      </w:pPr>
    </w:p>
    <w:p w14:paraId="4819F573" w14:textId="77777777" w:rsidR="00001AFD" w:rsidRDefault="00001AFD" w:rsidP="00001AFD">
      <w:pPr>
        <w:pStyle w:val="Textfortable"/>
      </w:pPr>
    </w:p>
    <w:p w14:paraId="4819F574" w14:textId="77777777" w:rsidR="00001AFD" w:rsidRDefault="00001AFD" w:rsidP="00001AFD">
      <w:pPr>
        <w:pStyle w:val="Textfortable"/>
      </w:pPr>
    </w:p>
    <w:p w14:paraId="4819F575" w14:textId="77777777" w:rsidR="00001AFD" w:rsidRDefault="00001AFD" w:rsidP="00001AFD">
      <w:pPr>
        <w:pStyle w:val="Textfortable"/>
      </w:pPr>
    </w:p>
    <w:p w14:paraId="4819F576" w14:textId="77777777" w:rsidR="00001AFD" w:rsidRDefault="00001AFD" w:rsidP="00001AFD">
      <w:pPr>
        <w:pStyle w:val="Textfortable"/>
      </w:pPr>
    </w:p>
    <w:p w14:paraId="4819F577" w14:textId="77777777" w:rsidR="00001AFD" w:rsidRDefault="00001AFD" w:rsidP="00001AFD">
      <w:pPr>
        <w:pStyle w:val="Textfortable"/>
      </w:pPr>
    </w:p>
    <w:p w14:paraId="4819F578" w14:textId="77777777" w:rsidR="00001AFD" w:rsidRDefault="00001AFD" w:rsidP="00001AFD">
      <w:pPr>
        <w:pStyle w:val="Textfortable"/>
      </w:pPr>
    </w:p>
    <w:p w14:paraId="4819F579" w14:textId="77777777" w:rsidR="00001AFD" w:rsidRDefault="00001AFD" w:rsidP="00001AFD">
      <w:pPr>
        <w:pStyle w:val="Textfortable"/>
      </w:pPr>
    </w:p>
    <w:p w14:paraId="4819F57A" w14:textId="77777777" w:rsidR="00001AFD" w:rsidRDefault="00001AFD" w:rsidP="00001AFD">
      <w:pPr>
        <w:pStyle w:val="Textfortable"/>
      </w:pPr>
    </w:p>
    <w:p w14:paraId="4819F57B" w14:textId="77777777" w:rsidR="00001AFD" w:rsidRDefault="00001AFD" w:rsidP="00001AFD">
      <w:pPr>
        <w:pStyle w:val="Textfortable"/>
      </w:pPr>
    </w:p>
    <w:p w14:paraId="4819F57C" w14:textId="77777777" w:rsidR="00001AFD" w:rsidRDefault="00001AFD" w:rsidP="00001AFD">
      <w:pPr>
        <w:pStyle w:val="Textfortable"/>
      </w:pPr>
    </w:p>
    <w:p w14:paraId="4819F57D" w14:textId="77777777" w:rsidR="00001AFD" w:rsidRDefault="00001AFD" w:rsidP="00001AFD">
      <w:pPr>
        <w:pStyle w:val="Heading2"/>
      </w:pPr>
      <w:r>
        <w:br w:type="page"/>
      </w:r>
      <w:r>
        <w:lastRenderedPageBreak/>
        <w:t>Volunteering</w:t>
      </w:r>
    </w:p>
    <w:p w14:paraId="4819F57E" w14:textId="77777777" w:rsidR="00001AFD" w:rsidRDefault="00001AFD" w:rsidP="00001AFD">
      <w:pPr>
        <w:pStyle w:val="Textfortable"/>
        <w:tabs>
          <w:tab w:val="left" w:pos="5529"/>
        </w:tabs>
      </w:pPr>
      <w:r w:rsidRPr="003563E8">
        <w:t>Are there any opportunities for QBE employees to be involved with the charity – describe the opportunities, time commitment, skill-set required?</w:t>
      </w:r>
    </w:p>
    <w:p w14:paraId="4819F57F"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704832" behindDoc="0" locked="0" layoutInCell="1" allowOverlap="1" wp14:anchorId="4819F631" wp14:editId="4819F632">
                <wp:simplePos x="0" y="0"/>
                <wp:positionH relativeFrom="column">
                  <wp:posOffset>635</wp:posOffset>
                </wp:positionH>
                <wp:positionV relativeFrom="paragraph">
                  <wp:posOffset>55245</wp:posOffset>
                </wp:positionV>
                <wp:extent cx="6468110" cy="4749800"/>
                <wp:effectExtent l="10160" t="7620" r="8255" b="5080"/>
                <wp:wrapNone/>
                <wp:docPr id="9"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4749800"/>
                        </a:xfrm>
                        <a:prstGeom prst="rect">
                          <a:avLst/>
                        </a:prstGeom>
                        <a:solidFill>
                          <a:srgbClr val="FFFFFF"/>
                        </a:solidFill>
                        <a:ln w="9525">
                          <a:solidFill>
                            <a:srgbClr val="3399FF"/>
                          </a:solidFill>
                          <a:miter lim="800000"/>
                          <a:headEnd/>
                          <a:tailEnd/>
                        </a:ln>
                      </wps:spPr>
                      <wps:txbx>
                        <w:txbxContent>
                          <w:p w14:paraId="4819F66F" w14:textId="77777777" w:rsidR="00913DC1" w:rsidRPr="005660DB" w:rsidRDefault="00913DC1" w:rsidP="00001AFD">
                            <w:pPr>
                              <w:pStyle w:val="Textfortable"/>
                            </w:pPr>
                            <w:permStart w:id="1227427255" w:edGrp="everyone"/>
                            <w:permEnd w:id="122742725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60" style="position:absolute;margin-left:.05pt;margin-top:4.35pt;width:509.3pt;height:374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" strokecolor="#39f">
                <v:textbox>
                  <w:txbxContent>
                    <w:p w14:paraId="4819F66F" w14:textId="77777777" w:rsidR="00913DC1" w:rsidRPr="005660DB" w:rsidRDefault="00913DC1" w:rsidP="00001AFD">
                      <w:pPr>
                        <w:pStyle w:val="Textfortable"/>
                      </w:pPr>
                      <w:permStart w:id="1227427255" w:edGrp="everyone"/>
                      <w:permEnd w:id="1227427255"/>
                    </w:p>
                  </w:txbxContent>
                </v:textbox>
              </v:rect>
            </w:pict>
          </mc:Fallback>
        </mc:AlternateContent>
      </w:r>
    </w:p>
    <w:p w14:paraId="4819F580" w14:textId="77777777" w:rsidR="00001AFD" w:rsidRDefault="00001AFD" w:rsidP="00001AFD">
      <w:pPr>
        <w:pStyle w:val="Textfortable"/>
        <w:tabs>
          <w:tab w:val="left" w:pos="5529"/>
        </w:tabs>
      </w:pPr>
    </w:p>
    <w:p w14:paraId="4819F581" w14:textId="77777777" w:rsidR="00001AFD" w:rsidRDefault="00001AFD" w:rsidP="00001AFD">
      <w:pPr>
        <w:pStyle w:val="Textfortable"/>
      </w:pPr>
    </w:p>
    <w:p w14:paraId="4819F582" w14:textId="77777777" w:rsidR="00001AFD" w:rsidRDefault="00001AFD" w:rsidP="00001AFD">
      <w:pPr>
        <w:pStyle w:val="Textfortable"/>
      </w:pPr>
    </w:p>
    <w:p w14:paraId="4819F583" w14:textId="77777777" w:rsidR="00001AFD" w:rsidRDefault="00001AFD" w:rsidP="00001AFD">
      <w:pPr>
        <w:pStyle w:val="Textfortable"/>
      </w:pPr>
    </w:p>
    <w:p w14:paraId="4819F584" w14:textId="77777777" w:rsidR="00001AFD" w:rsidRDefault="00001AFD" w:rsidP="00001AFD">
      <w:pPr>
        <w:pStyle w:val="Textfortable"/>
      </w:pPr>
    </w:p>
    <w:p w14:paraId="4819F585" w14:textId="77777777" w:rsidR="00001AFD" w:rsidRDefault="00001AFD" w:rsidP="00001AFD">
      <w:pPr>
        <w:pStyle w:val="Textfortable"/>
      </w:pPr>
    </w:p>
    <w:p w14:paraId="4819F586" w14:textId="77777777" w:rsidR="00001AFD" w:rsidRDefault="00001AFD" w:rsidP="00001AFD">
      <w:pPr>
        <w:pStyle w:val="Textfortable"/>
      </w:pPr>
    </w:p>
    <w:p w14:paraId="4819F587" w14:textId="77777777" w:rsidR="00001AFD" w:rsidRDefault="00001AFD" w:rsidP="00001AFD">
      <w:pPr>
        <w:pStyle w:val="Textfortable"/>
      </w:pPr>
    </w:p>
    <w:p w14:paraId="4819F588" w14:textId="77777777" w:rsidR="00001AFD" w:rsidRDefault="00001AFD" w:rsidP="00001AFD">
      <w:pPr>
        <w:pStyle w:val="Textfortable"/>
      </w:pPr>
    </w:p>
    <w:p w14:paraId="4819F589" w14:textId="77777777" w:rsidR="00001AFD" w:rsidRDefault="00001AFD" w:rsidP="00001AFD">
      <w:pPr>
        <w:pStyle w:val="Textfortable"/>
      </w:pPr>
    </w:p>
    <w:p w14:paraId="4819F58A" w14:textId="77777777" w:rsidR="00001AFD" w:rsidRDefault="00001AFD" w:rsidP="00001AFD">
      <w:pPr>
        <w:pStyle w:val="Textfortable"/>
      </w:pPr>
    </w:p>
    <w:p w14:paraId="4819F58B" w14:textId="77777777" w:rsidR="00001AFD" w:rsidRDefault="00001AFD" w:rsidP="00001AFD">
      <w:pPr>
        <w:pStyle w:val="Textfortable"/>
      </w:pPr>
    </w:p>
    <w:p w14:paraId="4819F58C" w14:textId="77777777" w:rsidR="00001AFD" w:rsidRDefault="00001AFD" w:rsidP="00001AFD">
      <w:pPr>
        <w:pStyle w:val="Textfortable"/>
      </w:pPr>
    </w:p>
    <w:p w14:paraId="4819F58D" w14:textId="77777777" w:rsidR="00001AFD" w:rsidRDefault="00001AFD" w:rsidP="00001AFD">
      <w:pPr>
        <w:pStyle w:val="Textfortable"/>
      </w:pPr>
    </w:p>
    <w:p w14:paraId="4819F58E" w14:textId="77777777" w:rsidR="00B604EF" w:rsidRDefault="00B604EF" w:rsidP="00001AFD">
      <w:pPr>
        <w:pStyle w:val="Heading2"/>
      </w:pPr>
    </w:p>
    <w:p w14:paraId="4819F58F" w14:textId="77777777" w:rsidR="00B604EF" w:rsidRPr="00B604EF" w:rsidRDefault="00B604EF" w:rsidP="00B604EF">
      <w:pPr>
        <w:rPr>
          <w:lang w:val="en-GB" w:eastAsia="en-GB"/>
        </w:rPr>
      </w:pPr>
    </w:p>
    <w:p w14:paraId="4819F590" w14:textId="77777777" w:rsidR="00B604EF" w:rsidRPr="00B604EF" w:rsidRDefault="00B604EF" w:rsidP="00B604EF">
      <w:pPr>
        <w:rPr>
          <w:lang w:val="en-GB" w:eastAsia="en-GB"/>
        </w:rPr>
      </w:pPr>
    </w:p>
    <w:p w14:paraId="4819F591" w14:textId="77777777" w:rsidR="00B604EF" w:rsidRPr="00B604EF" w:rsidRDefault="00B604EF" w:rsidP="00B604EF">
      <w:pPr>
        <w:rPr>
          <w:lang w:val="en-GB" w:eastAsia="en-GB"/>
        </w:rPr>
      </w:pPr>
    </w:p>
    <w:p w14:paraId="4819F592" w14:textId="77777777" w:rsidR="00B604EF" w:rsidRPr="00B604EF" w:rsidRDefault="00B604EF" w:rsidP="00B604EF">
      <w:pPr>
        <w:rPr>
          <w:lang w:val="en-GB" w:eastAsia="en-GB"/>
        </w:rPr>
      </w:pPr>
    </w:p>
    <w:p w14:paraId="4819F593" w14:textId="77777777" w:rsidR="00B604EF" w:rsidRPr="00B604EF" w:rsidRDefault="00B604EF" w:rsidP="00B604EF">
      <w:pPr>
        <w:rPr>
          <w:lang w:val="en-GB" w:eastAsia="en-GB"/>
        </w:rPr>
      </w:pPr>
    </w:p>
    <w:p w14:paraId="4819F594" w14:textId="77777777" w:rsidR="00B604EF" w:rsidRPr="00B604EF" w:rsidRDefault="00B604EF" w:rsidP="00B604EF">
      <w:pPr>
        <w:rPr>
          <w:lang w:val="en-GB" w:eastAsia="en-GB"/>
        </w:rPr>
      </w:pPr>
    </w:p>
    <w:p w14:paraId="4819F595" w14:textId="77777777" w:rsidR="00B604EF" w:rsidRPr="00B604EF" w:rsidRDefault="00B604EF" w:rsidP="00B604EF">
      <w:pPr>
        <w:rPr>
          <w:lang w:val="en-GB" w:eastAsia="en-GB"/>
        </w:rPr>
      </w:pPr>
    </w:p>
    <w:p w14:paraId="4819F596" w14:textId="77777777" w:rsidR="00B604EF" w:rsidRPr="00B604EF" w:rsidRDefault="00B604EF" w:rsidP="00B604EF">
      <w:pPr>
        <w:rPr>
          <w:lang w:val="en-GB" w:eastAsia="en-GB"/>
        </w:rPr>
      </w:pPr>
    </w:p>
    <w:p w14:paraId="4819F597" w14:textId="77777777" w:rsidR="00B604EF" w:rsidRPr="00B604EF" w:rsidRDefault="00B604EF" w:rsidP="00B604EF">
      <w:pPr>
        <w:rPr>
          <w:lang w:val="en-GB" w:eastAsia="en-GB"/>
        </w:rPr>
      </w:pPr>
    </w:p>
    <w:p w14:paraId="4819F598" w14:textId="77777777" w:rsidR="00B604EF" w:rsidRPr="00B604EF" w:rsidRDefault="00B604EF" w:rsidP="00B604EF">
      <w:pPr>
        <w:rPr>
          <w:lang w:val="en-GB" w:eastAsia="en-GB"/>
        </w:rPr>
      </w:pPr>
    </w:p>
    <w:p w14:paraId="4819F599" w14:textId="77777777" w:rsidR="00B604EF" w:rsidRPr="00B604EF" w:rsidRDefault="00B604EF" w:rsidP="00B604EF">
      <w:pPr>
        <w:rPr>
          <w:lang w:val="en-GB" w:eastAsia="en-GB"/>
        </w:rPr>
      </w:pPr>
    </w:p>
    <w:p w14:paraId="4819F59A" w14:textId="77777777" w:rsidR="00B604EF" w:rsidRPr="00B604EF" w:rsidRDefault="00B604EF" w:rsidP="00B604EF">
      <w:pPr>
        <w:rPr>
          <w:lang w:val="en-GB" w:eastAsia="en-GB"/>
        </w:rPr>
      </w:pPr>
    </w:p>
    <w:p w14:paraId="4819F59B" w14:textId="77777777" w:rsidR="00B604EF" w:rsidRPr="00B604EF" w:rsidRDefault="00B604EF" w:rsidP="00B604EF">
      <w:pPr>
        <w:rPr>
          <w:lang w:val="en-GB" w:eastAsia="en-GB"/>
        </w:rPr>
      </w:pPr>
    </w:p>
    <w:p w14:paraId="4819F59C" w14:textId="77777777" w:rsidR="00B604EF" w:rsidRDefault="00A5437E" w:rsidP="00B604EF">
      <w:pPr>
        <w:pStyle w:val="Heading2"/>
      </w:pPr>
      <w:r>
        <w:t>Connection with QBE &amp; T</w:t>
      </w:r>
      <w:r w:rsidR="00B604EF">
        <w:t xml:space="preserve">he </w:t>
      </w:r>
      <w:r>
        <w:t xml:space="preserve">QBE </w:t>
      </w:r>
      <w:r w:rsidR="00B604EF">
        <w:t xml:space="preserve">Foundation  </w:t>
      </w:r>
    </w:p>
    <w:p w14:paraId="4819F59D" w14:textId="77777777" w:rsidR="00B604EF" w:rsidRDefault="00A5437E" w:rsidP="00B604EF">
      <w:pPr>
        <w:pStyle w:val="Textfortable"/>
        <w:tabs>
          <w:tab w:val="left" w:pos="5529"/>
        </w:tabs>
      </w:pPr>
      <w:r>
        <w:t>P</w:t>
      </w:r>
      <w:r w:rsidR="00B604EF">
        <w:t xml:space="preserve">lease let us know how you came to hear about </w:t>
      </w:r>
      <w:r>
        <w:t>The</w:t>
      </w:r>
      <w:r w:rsidR="004B62F9">
        <w:t xml:space="preserve"> </w:t>
      </w:r>
      <w:r>
        <w:t>QBE Foundation a</w:t>
      </w:r>
      <w:r w:rsidR="00B604EF">
        <w:t>nd/or whether you have a</w:t>
      </w:r>
      <w:r>
        <w:t xml:space="preserve"> connection with a QBE employee</w:t>
      </w:r>
      <w:r w:rsidR="00AF7238">
        <w:t xml:space="preserve">.  </w:t>
      </w:r>
      <w:r w:rsidR="00AF7238" w:rsidRPr="002C5219">
        <w:t xml:space="preserve">Please </w:t>
      </w:r>
      <w:r w:rsidR="004B62F9">
        <w:t xml:space="preserve">provide the name of the employee and </w:t>
      </w:r>
      <w:r w:rsidR="00AF7238" w:rsidRPr="002C5219">
        <w:t xml:space="preserve">give </w:t>
      </w:r>
      <w:r w:rsidR="004B62F9">
        <w:t xml:space="preserve">further </w:t>
      </w:r>
      <w:r w:rsidR="00AF7238" w:rsidRPr="002C5219">
        <w:t>details</w:t>
      </w:r>
      <w:r w:rsidR="004B62F9">
        <w:t xml:space="preserve"> of </w:t>
      </w:r>
      <w:r w:rsidR="00AF7238" w:rsidRPr="002C5219">
        <w:t>how the employee has supported your charity</w:t>
      </w:r>
      <w:r w:rsidR="004B62F9">
        <w:t>, for example; through fundraising, volunteering etc or whether they have benefited from services you provide.</w:t>
      </w:r>
      <w:r w:rsidR="00AF7238">
        <w:t xml:space="preserve"> </w:t>
      </w:r>
    </w:p>
    <w:p w14:paraId="4819F59E" w14:textId="77777777" w:rsidR="00B604EF" w:rsidRDefault="004B62F9" w:rsidP="00001AFD">
      <w:pPr>
        <w:pStyle w:val="Heading2"/>
      </w:pPr>
      <w:r>
        <w:rPr>
          <w:noProof/>
        </w:rPr>
        <mc:AlternateContent>
          <mc:Choice Requires="wps">
            <w:drawing>
              <wp:anchor distT="0" distB="0" distL="114300" distR="114300" simplePos="0" relativeHeight="251712000" behindDoc="0" locked="0" layoutInCell="1" allowOverlap="1" wp14:anchorId="4819F633" wp14:editId="4819F634">
                <wp:simplePos x="0" y="0"/>
                <wp:positionH relativeFrom="column">
                  <wp:posOffset>635</wp:posOffset>
                </wp:positionH>
                <wp:positionV relativeFrom="paragraph">
                  <wp:posOffset>93345</wp:posOffset>
                </wp:positionV>
                <wp:extent cx="6468110" cy="1764665"/>
                <wp:effectExtent l="10795" t="6985" r="7620" b="9525"/>
                <wp:wrapNone/>
                <wp:docPr id="8"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8110" cy="1764665"/>
                        </a:xfrm>
                        <a:prstGeom prst="rect">
                          <a:avLst/>
                        </a:prstGeom>
                        <a:solidFill>
                          <a:srgbClr val="FFFFFF"/>
                        </a:solidFill>
                        <a:ln w="9525">
                          <a:solidFill>
                            <a:srgbClr val="3399FF"/>
                          </a:solidFill>
                          <a:miter lim="800000"/>
                          <a:headEnd/>
                          <a:tailEnd/>
                        </a:ln>
                      </wps:spPr>
                      <wps:txbx>
                        <w:txbxContent>
                          <w:p w14:paraId="4819F670" w14:textId="77777777" w:rsidR="00913DC1" w:rsidRPr="005660DB" w:rsidRDefault="00913DC1" w:rsidP="00B604EF">
                            <w:pPr>
                              <w:pStyle w:val="Textfortable"/>
                            </w:pPr>
                            <w:permStart w:id="2007507332" w:edGrp="everyone"/>
                            <w:permEnd w:id="200750733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61" style="position:absolute;margin-left:.05pt;margin-top:7.35pt;width:509.3pt;height:138.9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" strokecolor="#39f">
                <v:textbox>
                  <w:txbxContent>
                    <w:p w14:paraId="4819F670" w14:textId="77777777" w:rsidR="00913DC1" w:rsidRPr="005660DB" w:rsidRDefault="00913DC1" w:rsidP="00B604EF">
                      <w:pPr>
                        <w:pStyle w:val="Textfortable"/>
                      </w:pPr>
                      <w:permStart w:id="2007507332" w:edGrp="everyone"/>
                      <w:permEnd w:id="2007507332"/>
                    </w:p>
                  </w:txbxContent>
                </v:textbox>
              </v:rect>
            </w:pict>
          </mc:Fallback>
        </mc:AlternateContent>
      </w:r>
    </w:p>
    <w:p w14:paraId="4819F59F" w14:textId="77777777" w:rsidR="00001AFD" w:rsidRDefault="00001AFD" w:rsidP="00001AFD">
      <w:pPr>
        <w:pStyle w:val="Heading2"/>
      </w:pPr>
      <w:r w:rsidRPr="00B604EF">
        <w:br w:type="page"/>
      </w:r>
      <w:r>
        <w:lastRenderedPageBreak/>
        <w:t>Further information</w:t>
      </w:r>
    </w:p>
    <w:p w14:paraId="4819F5A0" w14:textId="77777777" w:rsidR="00001AFD" w:rsidRDefault="00001AFD" w:rsidP="00001AFD">
      <w:pPr>
        <w:pStyle w:val="Textfortable"/>
        <w:tabs>
          <w:tab w:val="left" w:pos="5529"/>
        </w:tabs>
      </w:pPr>
      <w:r w:rsidRPr="00C87537">
        <w:t>Provide additional information which supports this application</w:t>
      </w:r>
    </w:p>
    <w:p w14:paraId="4819F5A1"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706880" behindDoc="0" locked="0" layoutInCell="1" allowOverlap="1" wp14:anchorId="4819F635" wp14:editId="4819F636">
                <wp:simplePos x="0" y="0"/>
                <wp:positionH relativeFrom="column">
                  <wp:posOffset>9525</wp:posOffset>
                </wp:positionH>
                <wp:positionV relativeFrom="paragraph">
                  <wp:posOffset>60325</wp:posOffset>
                </wp:positionV>
                <wp:extent cx="6467475" cy="4243070"/>
                <wp:effectExtent l="9525" t="12700" r="9525" b="11430"/>
                <wp:wrapNone/>
                <wp:docPr id="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7475" cy="4243070"/>
                        </a:xfrm>
                        <a:prstGeom prst="rect">
                          <a:avLst/>
                        </a:prstGeom>
                        <a:solidFill>
                          <a:srgbClr val="FFFFFF"/>
                        </a:solidFill>
                        <a:ln w="9525">
                          <a:solidFill>
                            <a:srgbClr val="3399FF"/>
                          </a:solidFill>
                          <a:miter lim="800000"/>
                          <a:headEnd/>
                          <a:tailEnd/>
                        </a:ln>
                      </wps:spPr>
                      <wps:txbx>
                        <w:txbxContent>
                          <w:p w14:paraId="4819F671" w14:textId="77777777" w:rsidR="00913DC1" w:rsidRPr="005660DB" w:rsidRDefault="00913DC1" w:rsidP="00001AFD">
                            <w:pPr>
                              <w:pStyle w:val="Textfortable"/>
                            </w:pPr>
                            <w:permStart w:id="1071539384" w:edGrp="everyone"/>
                            <w:permEnd w:id="107153938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62" style="position:absolute;margin-left:.75pt;margin-top:4.75pt;width:509.25pt;height:334.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" strokecolor="#39f">
                <v:textbox>
                  <w:txbxContent>
                    <w:p w14:paraId="4819F671" w14:textId="77777777" w:rsidR="00913DC1" w:rsidRPr="005660DB" w:rsidRDefault="00913DC1" w:rsidP="00001AFD">
                      <w:pPr>
                        <w:pStyle w:val="Textfortable"/>
                      </w:pPr>
                      <w:permStart w:id="1071539384" w:edGrp="everyone"/>
                      <w:permEnd w:id="1071539384"/>
                    </w:p>
                  </w:txbxContent>
                </v:textbox>
              </v:rect>
            </w:pict>
          </mc:Fallback>
        </mc:AlternateContent>
      </w:r>
    </w:p>
    <w:p w14:paraId="4819F5A2" w14:textId="77777777" w:rsidR="00001AFD" w:rsidRDefault="00001AFD" w:rsidP="00001AFD">
      <w:pPr>
        <w:pStyle w:val="Textfortable"/>
      </w:pPr>
    </w:p>
    <w:p w14:paraId="4819F5A3" w14:textId="77777777" w:rsidR="00001AFD" w:rsidRDefault="00001AFD" w:rsidP="00001AFD">
      <w:pPr>
        <w:pStyle w:val="Textfortable"/>
      </w:pPr>
    </w:p>
    <w:p w14:paraId="4819F5A4" w14:textId="77777777" w:rsidR="00001AFD" w:rsidRDefault="00001AFD" w:rsidP="00001AFD">
      <w:pPr>
        <w:pStyle w:val="Textfortable"/>
      </w:pPr>
    </w:p>
    <w:p w14:paraId="4819F5A5" w14:textId="77777777" w:rsidR="00001AFD" w:rsidRDefault="00001AFD" w:rsidP="00001AFD">
      <w:pPr>
        <w:pStyle w:val="Textfortable"/>
      </w:pPr>
    </w:p>
    <w:p w14:paraId="4819F5A6" w14:textId="77777777" w:rsidR="00001AFD" w:rsidRDefault="00001AFD" w:rsidP="00001AFD">
      <w:pPr>
        <w:pStyle w:val="Textfortable"/>
      </w:pPr>
    </w:p>
    <w:p w14:paraId="4819F5A7" w14:textId="77777777" w:rsidR="00001AFD" w:rsidRDefault="00001AFD" w:rsidP="00001AFD">
      <w:pPr>
        <w:pStyle w:val="Textfortable"/>
      </w:pPr>
    </w:p>
    <w:p w14:paraId="4819F5A8" w14:textId="77777777" w:rsidR="00001AFD" w:rsidRDefault="00001AFD" w:rsidP="00001AFD">
      <w:pPr>
        <w:pStyle w:val="Textfortable"/>
      </w:pPr>
    </w:p>
    <w:p w14:paraId="4819F5A9" w14:textId="77777777" w:rsidR="00001AFD" w:rsidRDefault="00001AFD" w:rsidP="00001AFD">
      <w:pPr>
        <w:pStyle w:val="Textfortable"/>
      </w:pPr>
    </w:p>
    <w:p w14:paraId="4819F5AA" w14:textId="77777777" w:rsidR="00001AFD" w:rsidRDefault="00001AFD" w:rsidP="00001AFD">
      <w:pPr>
        <w:pStyle w:val="Textfortable"/>
      </w:pPr>
    </w:p>
    <w:p w14:paraId="4819F5AB" w14:textId="77777777" w:rsidR="00001AFD" w:rsidRDefault="00001AFD" w:rsidP="00001AFD">
      <w:pPr>
        <w:pStyle w:val="Textfortable"/>
      </w:pPr>
    </w:p>
    <w:p w14:paraId="4819F5AC" w14:textId="77777777" w:rsidR="00001AFD" w:rsidRDefault="00001AFD" w:rsidP="00001AFD">
      <w:pPr>
        <w:pStyle w:val="Textfortable"/>
      </w:pPr>
    </w:p>
    <w:p w14:paraId="4819F5AD" w14:textId="77777777" w:rsidR="00001AFD" w:rsidRDefault="00001AFD" w:rsidP="00001AFD">
      <w:pPr>
        <w:pStyle w:val="Textfortable"/>
      </w:pPr>
    </w:p>
    <w:p w14:paraId="4819F5AE" w14:textId="77777777" w:rsidR="00001AFD" w:rsidRDefault="00001AFD" w:rsidP="00001AFD">
      <w:pPr>
        <w:pStyle w:val="Textfortable"/>
      </w:pPr>
    </w:p>
    <w:p w14:paraId="4819F5AF" w14:textId="77777777" w:rsidR="00001AFD" w:rsidRDefault="00001AFD" w:rsidP="00001AFD">
      <w:pPr>
        <w:pStyle w:val="Textfortable"/>
      </w:pPr>
    </w:p>
    <w:p w14:paraId="4819F5B0" w14:textId="77777777" w:rsidR="00001AFD" w:rsidRDefault="00001AFD" w:rsidP="00001AFD">
      <w:pPr>
        <w:pStyle w:val="Textfortable"/>
      </w:pPr>
    </w:p>
    <w:p w14:paraId="4819F5B1" w14:textId="77777777" w:rsidR="00001AFD" w:rsidRDefault="00001AFD" w:rsidP="00001AFD">
      <w:pPr>
        <w:pStyle w:val="Textfortable"/>
      </w:pPr>
    </w:p>
    <w:p w14:paraId="4819F5B2" w14:textId="77777777" w:rsidR="00001AFD" w:rsidRDefault="00001AFD" w:rsidP="00001AFD">
      <w:pPr>
        <w:pStyle w:val="Textfortable"/>
      </w:pPr>
    </w:p>
    <w:p w14:paraId="4819F5B3" w14:textId="77777777" w:rsidR="00001AFD" w:rsidRDefault="00001AFD" w:rsidP="00001AFD">
      <w:pPr>
        <w:pStyle w:val="Textfortable"/>
      </w:pPr>
    </w:p>
    <w:p w14:paraId="4819F5B4" w14:textId="77777777" w:rsidR="00001AFD" w:rsidRDefault="00001AFD" w:rsidP="00001AFD">
      <w:pPr>
        <w:pStyle w:val="Textfortable"/>
      </w:pPr>
    </w:p>
    <w:p w14:paraId="4819F5B5" w14:textId="77777777" w:rsidR="00001AFD" w:rsidRDefault="00001AFD" w:rsidP="00001AFD">
      <w:pPr>
        <w:pStyle w:val="Textfortable"/>
      </w:pPr>
    </w:p>
    <w:p w14:paraId="4819F5B6" w14:textId="77777777" w:rsidR="00001AFD" w:rsidRDefault="00001AFD" w:rsidP="00001AFD">
      <w:pPr>
        <w:pStyle w:val="Textfortable"/>
      </w:pPr>
    </w:p>
    <w:p w14:paraId="4819F5B7" w14:textId="77777777" w:rsidR="00001AFD" w:rsidRDefault="00001AFD" w:rsidP="00001AFD">
      <w:pPr>
        <w:pStyle w:val="Textfortable"/>
      </w:pPr>
    </w:p>
    <w:p w14:paraId="4819F5B8" w14:textId="77777777" w:rsidR="00001AFD" w:rsidRDefault="00001AFD" w:rsidP="00001AFD">
      <w:pPr>
        <w:pStyle w:val="Textfortable"/>
      </w:pPr>
    </w:p>
    <w:p w14:paraId="4819F5B9" w14:textId="77777777" w:rsidR="00001AFD" w:rsidRDefault="00001AFD" w:rsidP="00001AFD">
      <w:pPr>
        <w:pStyle w:val="Textfortable"/>
      </w:pPr>
    </w:p>
    <w:p w14:paraId="4819F5BA" w14:textId="77777777" w:rsidR="00001AFD" w:rsidRDefault="00001AFD" w:rsidP="00001AFD">
      <w:pPr>
        <w:pStyle w:val="Textfortable"/>
      </w:pPr>
    </w:p>
    <w:p w14:paraId="4819F5BB" w14:textId="77777777" w:rsidR="00001AFD" w:rsidRDefault="00001AFD" w:rsidP="00001AFD">
      <w:pPr>
        <w:pStyle w:val="Textfortable"/>
      </w:pPr>
    </w:p>
    <w:p w14:paraId="4819F5BC" w14:textId="77777777" w:rsidR="00001AFD" w:rsidRDefault="00001AFD" w:rsidP="00001AFD">
      <w:pPr>
        <w:pStyle w:val="Textfortable"/>
      </w:pPr>
      <w:r w:rsidRPr="00C87537">
        <w:t xml:space="preserve"> copy of the charity’s most recent audited and approved annual report and accounts must be enclosed/attached with this application</w:t>
      </w:r>
    </w:p>
    <w:p w14:paraId="4819F5BD" w14:textId="77777777" w:rsidR="00001AFD" w:rsidRDefault="00001AFD" w:rsidP="00001AFD">
      <w:pPr>
        <w:pStyle w:val="Textfortable"/>
      </w:pPr>
    </w:p>
    <w:p w14:paraId="4819F5BE" w14:textId="77777777" w:rsidR="00001AFD" w:rsidRDefault="00001AFD" w:rsidP="00001AFD">
      <w:pPr>
        <w:pStyle w:val="Heading2"/>
      </w:pPr>
      <w:r>
        <w:t>Application authorisation</w:t>
      </w:r>
    </w:p>
    <w:p w14:paraId="4819F5BF" w14:textId="77777777" w:rsidR="00001AFD" w:rsidRDefault="004B62F9" w:rsidP="00001AFD">
      <w:pPr>
        <w:pStyle w:val="Textfortable"/>
      </w:pPr>
      <w:r>
        <w:rPr>
          <w:noProof/>
        </w:rPr>
        <mc:AlternateContent>
          <mc:Choice Requires="wps">
            <w:drawing>
              <wp:anchor distT="0" distB="0" distL="114300" distR="114300" simplePos="0" relativeHeight="251707904" behindDoc="0" locked="0" layoutInCell="1" allowOverlap="1" wp14:anchorId="4819F637" wp14:editId="4819F638">
                <wp:simplePos x="0" y="0"/>
                <wp:positionH relativeFrom="column">
                  <wp:posOffset>1616710</wp:posOffset>
                </wp:positionH>
                <wp:positionV relativeFrom="paragraph">
                  <wp:posOffset>24765</wp:posOffset>
                </wp:positionV>
                <wp:extent cx="4860290" cy="640080"/>
                <wp:effectExtent l="6985" t="5715" r="9525" b="11430"/>
                <wp:wrapNone/>
                <wp:docPr id="6"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640080"/>
                        </a:xfrm>
                        <a:prstGeom prst="rect">
                          <a:avLst/>
                        </a:prstGeom>
                        <a:solidFill>
                          <a:srgbClr val="FFFFFF"/>
                        </a:solidFill>
                        <a:ln w="9525">
                          <a:solidFill>
                            <a:srgbClr val="3399FF"/>
                          </a:solidFill>
                          <a:miter lim="800000"/>
                          <a:headEnd/>
                          <a:tailEnd/>
                        </a:ln>
                      </wps:spPr>
                      <wps:txbx>
                        <w:txbxContent>
                          <w:p w14:paraId="4819F672" w14:textId="77777777" w:rsidR="00913DC1" w:rsidRPr="005660DB" w:rsidRDefault="00913DC1" w:rsidP="00001AFD">
                            <w:pPr>
                              <w:pStyle w:val="Textfortable"/>
                            </w:pPr>
                            <w:permStart w:id="664349339" w:edGrp="everyone"/>
                            <w:permEnd w:id="66434933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63" style="position:absolute;margin-left:127.3pt;margin-top:1.95pt;width:382.7pt;height:50.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" strokecolor="#39f">
                <v:textbox>
                  <w:txbxContent>
                    <w:p w14:paraId="4819F672" w14:textId="77777777" w:rsidR="00913DC1" w:rsidRPr="005660DB" w:rsidRDefault="00913DC1" w:rsidP="00001AFD">
                      <w:pPr>
                        <w:pStyle w:val="Textfortable"/>
                      </w:pPr>
                      <w:permStart w:id="664349339" w:edGrp="everyone"/>
                      <w:permEnd w:id="664349339"/>
                    </w:p>
                  </w:txbxContent>
                </v:textbox>
              </v:rect>
            </w:pict>
          </mc:Fallback>
        </mc:AlternateContent>
      </w:r>
      <w:r w:rsidR="00001AFD">
        <w:t>Signed on behalf of</w:t>
      </w:r>
      <w:r w:rsidR="00001AFD">
        <w:br/>
        <w:t>the charity</w:t>
      </w:r>
    </w:p>
    <w:p w14:paraId="4819F5C0" w14:textId="77777777" w:rsidR="00001AFD" w:rsidRDefault="00001AFD" w:rsidP="00001AFD">
      <w:pPr>
        <w:pStyle w:val="Spacing"/>
      </w:pPr>
    </w:p>
    <w:p w14:paraId="4819F5C1" w14:textId="77777777" w:rsidR="00001AFD" w:rsidRDefault="00001AFD" w:rsidP="00001AFD">
      <w:pPr>
        <w:pStyle w:val="Spacing"/>
      </w:pPr>
    </w:p>
    <w:p w14:paraId="4819F5C2" w14:textId="77777777" w:rsidR="00001AFD" w:rsidRDefault="00001AFD" w:rsidP="00001AFD">
      <w:pPr>
        <w:pStyle w:val="Spacing"/>
      </w:pPr>
    </w:p>
    <w:p w14:paraId="4819F5C3" w14:textId="77777777" w:rsidR="00001AFD" w:rsidRDefault="00001AFD" w:rsidP="00001AFD">
      <w:pPr>
        <w:pStyle w:val="Spacing"/>
      </w:pPr>
    </w:p>
    <w:p w14:paraId="4819F5C4" w14:textId="77777777" w:rsidR="00001AFD" w:rsidRDefault="00001AFD" w:rsidP="00001AFD">
      <w:pPr>
        <w:pStyle w:val="Spacing"/>
      </w:pPr>
    </w:p>
    <w:p w14:paraId="4819F5C5" w14:textId="77777777" w:rsidR="00001AFD" w:rsidRDefault="00001AFD" w:rsidP="00001AFD">
      <w:pPr>
        <w:pStyle w:val="Spacing"/>
      </w:pPr>
    </w:p>
    <w:p w14:paraId="4819F5C6"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708928" behindDoc="0" locked="0" layoutInCell="1" allowOverlap="1" wp14:anchorId="4819F639" wp14:editId="4819F63A">
                <wp:simplePos x="0" y="0"/>
                <wp:positionH relativeFrom="column">
                  <wp:posOffset>1616710</wp:posOffset>
                </wp:positionH>
                <wp:positionV relativeFrom="paragraph">
                  <wp:posOffset>16510</wp:posOffset>
                </wp:positionV>
                <wp:extent cx="4860290" cy="431800"/>
                <wp:effectExtent l="6985" t="6985" r="9525" b="8890"/>
                <wp:wrapNone/>
                <wp:docPr id="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431800"/>
                        </a:xfrm>
                        <a:prstGeom prst="rect">
                          <a:avLst/>
                        </a:prstGeom>
                        <a:solidFill>
                          <a:srgbClr val="FFFFFF"/>
                        </a:solidFill>
                        <a:ln w="9525">
                          <a:solidFill>
                            <a:srgbClr val="3399FF"/>
                          </a:solidFill>
                          <a:miter lim="800000"/>
                          <a:headEnd/>
                          <a:tailEnd/>
                        </a:ln>
                      </wps:spPr>
                      <wps:txbx>
                        <w:txbxContent>
                          <w:p w14:paraId="4819F673" w14:textId="77777777" w:rsidR="00913DC1" w:rsidRPr="005660DB" w:rsidRDefault="00913DC1" w:rsidP="00001AFD">
                            <w:pPr>
                              <w:pStyle w:val="Textfortable"/>
                            </w:pPr>
                            <w:permStart w:id="1288194611" w:edGrp="everyone"/>
                            <w:permEnd w:id="128819461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64" style="position:absolute;margin-left:127.3pt;margin-top:1.3pt;width:382.7pt;height:3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" strokecolor="#39f">
                <v:textbox>
                  <w:txbxContent>
                    <w:p w14:paraId="4819F673" w14:textId="77777777" w:rsidR="00913DC1" w:rsidRPr="005660DB" w:rsidRDefault="00913DC1" w:rsidP="00001AFD">
                      <w:pPr>
                        <w:pStyle w:val="Textfortable"/>
                      </w:pPr>
                      <w:permStart w:id="1288194611" w:edGrp="everyone"/>
                      <w:permEnd w:id="1288194611"/>
                    </w:p>
                  </w:txbxContent>
                </v:textbox>
              </v:rect>
            </w:pict>
          </mc:Fallback>
        </mc:AlternateContent>
      </w:r>
      <w:r w:rsidR="00001AFD">
        <w:rPr>
          <w:noProof/>
        </w:rPr>
        <w:t>Name</w:t>
      </w:r>
    </w:p>
    <w:p w14:paraId="4819F5C7" w14:textId="77777777" w:rsidR="00001AFD" w:rsidRDefault="00001AFD" w:rsidP="00001AFD">
      <w:pPr>
        <w:pStyle w:val="Spacing"/>
      </w:pPr>
    </w:p>
    <w:p w14:paraId="4819F5C8" w14:textId="77777777" w:rsidR="00001AFD" w:rsidRDefault="00001AFD" w:rsidP="00001AFD">
      <w:pPr>
        <w:pStyle w:val="Spacing"/>
      </w:pPr>
    </w:p>
    <w:p w14:paraId="4819F5C9" w14:textId="77777777" w:rsidR="00001AFD" w:rsidRDefault="00001AFD" w:rsidP="00001AFD">
      <w:pPr>
        <w:pStyle w:val="Spacing"/>
      </w:pPr>
    </w:p>
    <w:p w14:paraId="4819F5CA" w14:textId="77777777" w:rsidR="00001AFD" w:rsidRDefault="00001AFD" w:rsidP="00001AFD">
      <w:pPr>
        <w:pStyle w:val="Spacing"/>
      </w:pPr>
    </w:p>
    <w:p w14:paraId="4819F5CB" w14:textId="77777777" w:rsidR="00001AFD" w:rsidRDefault="00001AFD" w:rsidP="00001AFD">
      <w:pPr>
        <w:pStyle w:val="Spacing"/>
      </w:pPr>
    </w:p>
    <w:p w14:paraId="4819F5CC" w14:textId="77777777" w:rsidR="00001AFD" w:rsidRDefault="004B62F9" w:rsidP="00001AFD">
      <w:pPr>
        <w:pStyle w:val="Textfortable"/>
      </w:pPr>
      <w:r>
        <w:rPr>
          <w:noProof/>
        </w:rPr>
        <mc:AlternateContent>
          <mc:Choice Requires="wps">
            <w:drawing>
              <wp:anchor distT="0" distB="0" distL="114300" distR="114300" simplePos="0" relativeHeight="251709952" behindDoc="0" locked="0" layoutInCell="1" allowOverlap="1" wp14:anchorId="4819F63B" wp14:editId="4819F63C">
                <wp:simplePos x="0" y="0"/>
                <wp:positionH relativeFrom="column">
                  <wp:posOffset>1616710</wp:posOffset>
                </wp:positionH>
                <wp:positionV relativeFrom="paragraph">
                  <wp:posOffset>26035</wp:posOffset>
                </wp:positionV>
                <wp:extent cx="4860290" cy="431800"/>
                <wp:effectExtent l="6985" t="6985" r="9525" b="8890"/>
                <wp:wrapNone/>
                <wp:docPr id="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431800"/>
                        </a:xfrm>
                        <a:prstGeom prst="rect">
                          <a:avLst/>
                        </a:prstGeom>
                        <a:solidFill>
                          <a:srgbClr val="FFFFFF"/>
                        </a:solidFill>
                        <a:ln w="9525">
                          <a:solidFill>
                            <a:srgbClr val="3399FF"/>
                          </a:solidFill>
                          <a:miter lim="800000"/>
                          <a:headEnd/>
                          <a:tailEnd/>
                        </a:ln>
                      </wps:spPr>
                      <wps:txbx>
                        <w:txbxContent>
                          <w:p w14:paraId="4819F674" w14:textId="77777777" w:rsidR="00913DC1" w:rsidRPr="005660DB" w:rsidRDefault="00913DC1" w:rsidP="00001AFD">
                            <w:pPr>
                              <w:pStyle w:val="Textfortable"/>
                            </w:pPr>
                            <w:permStart w:id="321939016" w:edGrp="everyone"/>
                            <w:permEnd w:id="32193901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2" o:spid="_x0000_s1065" style="position:absolute;margin-left:127.3pt;margin-top:2.05pt;width:382.7pt;height:3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" strokecolor="#39f">
                <v:textbox>
                  <w:txbxContent>
                    <w:p w14:paraId="4819F674" w14:textId="77777777" w:rsidR="00913DC1" w:rsidRPr="005660DB" w:rsidRDefault="00913DC1" w:rsidP="00001AFD">
                      <w:pPr>
                        <w:pStyle w:val="Textfortable"/>
                      </w:pPr>
                      <w:permStart w:id="321939016" w:edGrp="everyone"/>
                      <w:permEnd w:id="321939016"/>
                    </w:p>
                  </w:txbxContent>
                </v:textbox>
              </v:rect>
            </w:pict>
          </mc:Fallback>
        </mc:AlternateContent>
      </w:r>
      <w:r w:rsidR="00001AFD">
        <w:t>Title</w:t>
      </w:r>
    </w:p>
    <w:p w14:paraId="4819F5CD" w14:textId="77777777" w:rsidR="00001AFD" w:rsidRDefault="00001AFD" w:rsidP="00001AFD">
      <w:pPr>
        <w:pStyle w:val="Spacing"/>
      </w:pPr>
    </w:p>
    <w:p w14:paraId="4819F5CE" w14:textId="77777777" w:rsidR="00001AFD" w:rsidRDefault="00001AFD" w:rsidP="00001AFD">
      <w:pPr>
        <w:pStyle w:val="Spacing"/>
      </w:pPr>
    </w:p>
    <w:p w14:paraId="4819F5CF" w14:textId="77777777" w:rsidR="00001AFD" w:rsidRDefault="00001AFD" w:rsidP="00001AFD">
      <w:pPr>
        <w:pStyle w:val="Spacing"/>
      </w:pPr>
    </w:p>
    <w:p w14:paraId="4819F5D0" w14:textId="77777777" w:rsidR="00001AFD" w:rsidRDefault="00001AFD" w:rsidP="00001AFD">
      <w:pPr>
        <w:pStyle w:val="Spacing"/>
      </w:pPr>
    </w:p>
    <w:p w14:paraId="4819F5D1" w14:textId="77777777" w:rsidR="00001AFD" w:rsidRDefault="00001AFD" w:rsidP="00001AFD">
      <w:pPr>
        <w:pStyle w:val="Spacing"/>
      </w:pPr>
    </w:p>
    <w:p w14:paraId="4819F5D2" w14:textId="77777777" w:rsidR="00001AFD" w:rsidRDefault="004B62F9" w:rsidP="00001AFD">
      <w:pPr>
        <w:pStyle w:val="Textfortable"/>
        <w:tabs>
          <w:tab w:val="left" w:pos="5529"/>
        </w:tabs>
      </w:pPr>
      <w:r>
        <w:rPr>
          <w:noProof/>
        </w:rPr>
        <mc:AlternateContent>
          <mc:Choice Requires="wps">
            <w:drawing>
              <wp:anchor distT="0" distB="0" distL="114300" distR="114300" simplePos="0" relativeHeight="251710976" behindDoc="0" locked="0" layoutInCell="1" allowOverlap="1" wp14:anchorId="4819F63D" wp14:editId="4819F63E">
                <wp:simplePos x="0" y="0"/>
                <wp:positionH relativeFrom="column">
                  <wp:posOffset>1616710</wp:posOffset>
                </wp:positionH>
                <wp:positionV relativeFrom="paragraph">
                  <wp:posOffset>25400</wp:posOffset>
                </wp:positionV>
                <wp:extent cx="4860290" cy="431800"/>
                <wp:effectExtent l="6985" t="6350" r="9525" b="9525"/>
                <wp:wrapNone/>
                <wp:docPr id="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290" cy="431800"/>
                        </a:xfrm>
                        <a:prstGeom prst="rect">
                          <a:avLst/>
                        </a:prstGeom>
                        <a:solidFill>
                          <a:srgbClr val="FFFFFF"/>
                        </a:solidFill>
                        <a:ln w="9525">
                          <a:solidFill>
                            <a:srgbClr val="3399FF"/>
                          </a:solidFill>
                          <a:miter lim="800000"/>
                          <a:headEnd/>
                          <a:tailEnd/>
                        </a:ln>
                      </wps:spPr>
                      <wps:txbx>
                        <w:txbxContent>
                          <w:p w14:paraId="4819F675" w14:textId="77777777" w:rsidR="00913DC1" w:rsidRPr="005660DB" w:rsidRDefault="00913DC1" w:rsidP="00001AFD">
                            <w:pPr>
                              <w:pStyle w:val="Textfortable"/>
                            </w:pPr>
                            <w:permStart w:id="1005154723" w:edGrp="everyone"/>
                            <w:permEnd w:id="100515472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66" style="position:absolute;margin-left:127.3pt;margin-top:2pt;width:382.7pt;height:3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" strokecolor="#39f">
                <v:textbox>
                  <w:txbxContent>
                    <w:p w14:paraId="4819F675" w14:textId="77777777" w:rsidR="00913DC1" w:rsidRPr="005660DB" w:rsidRDefault="00913DC1" w:rsidP="00001AFD">
                      <w:pPr>
                        <w:pStyle w:val="Textfortable"/>
                      </w:pPr>
                      <w:permStart w:id="1005154723" w:edGrp="everyone"/>
                      <w:permEnd w:id="1005154723"/>
                    </w:p>
                  </w:txbxContent>
                </v:textbox>
              </v:rect>
            </w:pict>
          </mc:Fallback>
        </mc:AlternateContent>
      </w:r>
      <w:r w:rsidR="00001AFD">
        <w:t>Date of application</w:t>
      </w:r>
    </w:p>
    <w:p w14:paraId="4819F5D3" w14:textId="77777777" w:rsidR="00001AFD" w:rsidRDefault="00001AFD" w:rsidP="00001AFD">
      <w:pPr>
        <w:pStyle w:val="Textfortable"/>
      </w:pPr>
    </w:p>
    <w:p w14:paraId="4819F5D4" w14:textId="77777777" w:rsidR="00001AFD" w:rsidRDefault="00001AFD" w:rsidP="00A6316D">
      <w:pPr>
        <w:pStyle w:val="Spacing"/>
      </w:pPr>
    </w:p>
    <w:p w14:paraId="4819F5D5" w14:textId="77777777" w:rsidR="00001AFD" w:rsidRDefault="00001AFD" w:rsidP="00A6316D">
      <w:pPr>
        <w:pStyle w:val="Spacing"/>
      </w:pPr>
    </w:p>
    <w:p w14:paraId="4819F5D6" w14:textId="77777777" w:rsidR="00001AFD" w:rsidRDefault="00001AFD" w:rsidP="00A6316D">
      <w:pPr>
        <w:pStyle w:val="Spacing"/>
      </w:pPr>
    </w:p>
    <w:p w14:paraId="4819F5D7" w14:textId="77777777" w:rsidR="00001AFD" w:rsidRDefault="00001AFD" w:rsidP="00A6316D">
      <w:pPr>
        <w:pStyle w:val="Spacing"/>
      </w:pPr>
    </w:p>
    <w:p w14:paraId="4819F5D8" w14:textId="77777777" w:rsidR="00001AFD" w:rsidRDefault="00001AFD" w:rsidP="00A6316D">
      <w:pPr>
        <w:pStyle w:val="Spacing"/>
      </w:pPr>
    </w:p>
    <w:p w14:paraId="4819F5D9" w14:textId="77777777" w:rsidR="00001AFD" w:rsidRDefault="00001AFD" w:rsidP="00A6316D">
      <w:pPr>
        <w:pStyle w:val="Spacing"/>
      </w:pPr>
    </w:p>
    <w:p w14:paraId="4819F5DA" w14:textId="77777777" w:rsidR="00001AFD" w:rsidRDefault="00001AFD" w:rsidP="00A6316D">
      <w:pPr>
        <w:pStyle w:val="Spacing"/>
      </w:pPr>
    </w:p>
    <w:p w14:paraId="4819F5DB" w14:textId="77777777" w:rsidR="00001AFD" w:rsidRDefault="00001AFD" w:rsidP="00A6316D">
      <w:pPr>
        <w:pStyle w:val="Spacing"/>
      </w:pPr>
    </w:p>
    <w:p w14:paraId="4819F5DC" w14:textId="77777777" w:rsidR="00001AFD" w:rsidRDefault="00001AFD" w:rsidP="00A6316D">
      <w:pPr>
        <w:pStyle w:val="Spacing"/>
      </w:pPr>
    </w:p>
    <w:p w14:paraId="4819F5DD" w14:textId="77777777" w:rsidR="009027AE" w:rsidRDefault="009027AE" w:rsidP="00057075">
      <w:pPr>
        <w:rPr>
          <w:rFonts w:ascii="Arial" w:hAnsi="Arial" w:cs="Arial"/>
          <w:b/>
          <w:color w:val="009AFD"/>
          <w:sz w:val="28"/>
          <w:szCs w:val="28"/>
        </w:rPr>
      </w:pPr>
    </w:p>
    <w:p w14:paraId="4819F5DE" w14:textId="77777777" w:rsidR="009027AE" w:rsidRPr="009027AE" w:rsidRDefault="009027AE" w:rsidP="009027AE">
      <w:pPr>
        <w:rPr>
          <w:rFonts w:ascii="Arial" w:hAnsi="Arial" w:cs="Arial"/>
          <w:sz w:val="28"/>
          <w:szCs w:val="28"/>
        </w:rPr>
      </w:pPr>
    </w:p>
    <w:sectPr w:rsidR="009027AE" w:rsidRPr="009027AE" w:rsidSect="006B0A5E">
      <w:headerReference w:type="default" r:id="rId17"/>
      <w:footerReference w:type="default" r:id="rId18"/>
      <w:pgSz w:w="11906" w:h="16838"/>
      <w:pgMar w:top="1440" w:right="1416" w:bottom="1440" w:left="1276"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19F641" w14:textId="77777777" w:rsidR="00913DC1" w:rsidRDefault="00913DC1">
      <w:r>
        <w:separator/>
      </w:r>
    </w:p>
  </w:endnote>
  <w:endnote w:type="continuationSeparator" w:id="0">
    <w:p w14:paraId="4819F642" w14:textId="77777777" w:rsidR="00913DC1" w:rsidRDefault="0091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9F649" w14:textId="77777777" w:rsidR="00913DC1" w:rsidRDefault="00913DC1">
    <w:pPr>
      <w:pStyle w:val="Footer"/>
    </w:pPr>
    <w:r w:rsidRPr="009027AE">
      <w:rPr>
        <w:noProof/>
        <w:lang w:val="en-GB" w:eastAsia="en-GB"/>
      </w:rPr>
      <w:drawing>
        <wp:anchor distT="0" distB="0" distL="114300" distR="114300" simplePos="0" relativeHeight="251659264" behindDoc="0" locked="0" layoutInCell="1" allowOverlap="1" wp14:anchorId="4819F64A" wp14:editId="4819F64B">
          <wp:simplePos x="0" y="0"/>
          <wp:positionH relativeFrom="column">
            <wp:posOffset>4409440</wp:posOffset>
          </wp:positionH>
          <wp:positionV relativeFrom="paragraph">
            <wp:posOffset>-447040</wp:posOffset>
          </wp:positionV>
          <wp:extent cx="2207895" cy="762000"/>
          <wp:effectExtent l="19050" t="0" r="1905" b="0"/>
          <wp:wrapNone/>
          <wp:docPr id="4" name="Picture 32" descr="~784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7848993"/>
                  <pic:cNvPicPr>
                    <a:picLocks noChangeAspect="1" noChangeArrowheads="1"/>
                  </pic:cNvPicPr>
                </pic:nvPicPr>
                <pic:blipFill>
                  <a:blip r:embed="rId1"/>
                  <a:srcRect/>
                  <a:stretch>
                    <a:fillRect/>
                  </a:stretch>
                </pic:blipFill>
                <pic:spPr bwMode="auto">
                  <a:xfrm>
                    <a:off x="0" y="0"/>
                    <a:ext cx="2207895" cy="7620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19F63F" w14:textId="77777777" w:rsidR="00913DC1" w:rsidRDefault="00913DC1">
      <w:r>
        <w:separator/>
      </w:r>
    </w:p>
  </w:footnote>
  <w:footnote w:type="continuationSeparator" w:id="0">
    <w:p w14:paraId="4819F640" w14:textId="77777777" w:rsidR="00913DC1" w:rsidRDefault="00913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9F643" w14:textId="77777777" w:rsidR="00913DC1" w:rsidRPr="003740F5" w:rsidRDefault="00913DC1" w:rsidP="00494D57">
    <w:pPr>
      <w:pStyle w:val="Header"/>
      <w:rPr>
        <w:rFonts w:ascii="Calibri" w:hAnsi="Calibri" w:cs="Arial"/>
      </w:rPr>
    </w:pPr>
  </w:p>
  <w:p w14:paraId="4819F644" w14:textId="77777777" w:rsidR="00913DC1" w:rsidRPr="00E84B22" w:rsidRDefault="00913DC1" w:rsidP="00E52C08">
    <w:pPr>
      <w:pStyle w:val="Footer"/>
      <w:tabs>
        <w:tab w:val="clear" w:pos="8306"/>
        <w:tab w:val="right" w:pos="9214"/>
      </w:tabs>
      <w:rPr>
        <w:rFonts w:ascii="Arial" w:hAnsi="Arial" w:cs="Arial"/>
        <w:sz w:val="20"/>
        <w:szCs w:val="20"/>
      </w:rPr>
    </w:pPr>
    <w:r w:rsidRPr="00E84B22">
      <w:rPr>
        <w:rFonts w:ascii="Arial" w:hAnsi="Arial" w:cs="Arial"/>
        <w:sz w:val="20"/>
        <w:szCs w:val="20"/>
      </w:rPr>
      <w:tab/>
    </w:r>
    <w:r w:rsidRPr="00E84B22">
      <w:rPr>
        <w:rFonts w:ascii="Arial" w:hAnsi="Arial" w:cs="Arial"/>
        <w:sz w:val="20"/>
        <w:szCs w:val="20"/>
      </w:rPr>
      <w:tab/>
    </w:r>
  </w:p>
  <w:p w14:paraId="4819F645" w14:textId="77777777" w:rsidR="00913DC1" w:rsidRDefault="00913DC1" w:rsidP="00E52C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9F646" w14:textId="77777777" w:rsidR="00913DC1" w:rsidRDefault="00913DC1" w:rsidP="00A6316D">
    <w:pPr>
      <w:pStyle w:val="Header"/>
    </w:pPr>
  </w:p>
  <w:p w14:paraId="4819F647" w14:textId="77777777" w:rsidR="00913DC1" w:rsidRPr="00A6316D" w:rsidRDefault="00913DC1" w:rsidP="00A6316D">
    <w:pPr>
      <w:pStyle w:val="Header"/>
    </w:pPr>
  </w:p>
  <w:p w14:paraId="4819F648" w14:textId="77777777" w:rsidR="00913DC1" w:rsidRDefault="00913D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0E54"/>
    <w:multiLevelType w:val="hybridMultilevel"/>
    <w:tmpl w:val="D50E096C"/>
    <w:lvl w:ilvl="0" w:tplc="02CC8754">
      <w:start w:val="1"/>
      <w:numFmt w:val="bullet"/>
      <w:lvlText w:val=""/>
      <w:lvlJc w:val="left"/>
      <w:pPr>
        <w:tabs>
          <w:tab w:val="num" w:pos="720"/>
        </w:tabs>
        <w:ind w:left="720" w:hanging="360"/>
      </w:pPr>
      <w:rPr>
        <w:rFonts w:ascii="Symbol" w:hAnsi="Symbol" w:hint="default"/>
        <w:color w:val="1F497D"/>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nsid w:val="03157D20"/>
    <w:multiLevelType w:val="hybridMultilevel"/>
    <w:tmpl w:val="232A5F38"/>
    <w:lvl w:ilvl="0" w:tplc="0C09000F">
      <w:start w:val="1"/>
      <w:numFmt w:val="deci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
    <w:nsid w:val="055C4922"/>
    <w:multiLevelType w:val="hybridMultilevel"/>
    <w:tmpl w:val="A200757E"/>
    <w:lvl w:ilvl="0" w:tplc="99CA5B4E">
      <w:start w:val="1"/>
      <w:numFmt w:val="bullet"/>
      <w:lvlText w:val=""/>
      <w:lvlJc w:val="left"/>
      <w:pPr>
        <w:ind w:left="1080" w:hanging="360"/>
      </w:pPr>
      <w:rPr>
        <w:rFonts w:ascii="Symbol" w:hAnsi="Symbol" w:hint="default"/>
        <w:color w:val="009AFD"/>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741015E"/>
    <w:multiLevelType w:val="hybridMultilevel"/>
    <w:tmpl w:val="36C6A0B8"/>
    <w:lvl w:ilvl="0" w:tplc="39CA8D52">
      <w:start w:val="1"/>
      <w:numFmt w:val="bullet"/>
      <w:lvlText w:val=""/>
      <w:lvlJc w:val="left"/>
      <w:pPr>
        <w:tabs>
          <w:tab w:val="num" w:pos="720"/>
        </w:tabs>
        <w:ind w:left="720" w:hanging="360"/>
      </w:pPr>
      <w:rPr>
        <w:rFonts w:ascii="Symbol" w:hAnsi="Symbol" w:hint="default"/>
        <w:color w:val="1F497D"/>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nsid w:val="0C857690"/>
    <w:multiLevelType w:val="multilevel"/>
    <w:tmpl w:val="C0922A34"/>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
      <w:lvlJc w:val="left"/>
      <w:pPr>
        <w:tabs>
          <w:tab w:val="num" w:pos="1647"/>
        </w:tabs>
        <w:ind w:left="1647" w:hanging="567"/>
      </w:pPr>
      <w:rPr>
        <w:rFonts w:ascii="Wingdings" w:hAnsi="Wingdings"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CED03EE"/>
    <w:multiLevelType w:val="hybridMultilevel"/>
    <w:tmpl w:val="F788D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2931B9C"/>
    <w:multiLevelType w:val="hybridMultilevel"/>
    <w:tmpl w:val="F8767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BC337C"/>
    <w:multiLevelType w:val="hybridMultilevel"/>
    <w:tmpl w:val="ADF8999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nsid w:val="25CB2012"/>
    <w:multiLevelType w:val="hybridMultilevel"/>
    <w:tmpl w:val="5D5E5742"/>
    <w:lvl w:ilvl="0" w:tplc="99CA5B4E">
      <w:start w:val="1"/>
      <w:numFmt w:val="bullet"/>
      <w:lvlText w:val=""/>
      <w:lvlJc w:val="left"/>
      <w:pPr>
        <w:ind w:left="1080" w:hanging="360"/>
      </w:pPr>
      <w:rPr>
        <w:rFonts w:ascii="Symbol" w:hAnsi="Symbol" w:hint="default"/>
        <w:color w:val="009AFD"/>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9CD545F"/>
    <w:multiLevelType w:val="multilevel"/>
    <w:tmpl w:val="232A5F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0C4118A"/>
    <w:multiLevelType w:val="hybridMultilevel"/>
    <w:tmpl w:val="1FE056C0"/>
    <w:lvl w:ilvl="0" w:tplc="0C090001">
      <w:start w:val="1"/>
      <w:numFmt w:val="bullet"/>
      <w:lvlText w:val=""/>
      <w:lvlJc w:val="left"/>
      <w:pPr>
        <w:ind w:left="2847" w:hanging="360"/>
      </w:pPr>
      <w:rPr>
        <w:rFonts w:ascii="Symbol" w:hAnsi="Symbol" w:hint="default"/>
      </w:rPr>
    </w:lvl>
    <w:lvl w:ilvl="1" w:tplc="0C090003" w:tentative="1">
      <w:start w:val="1"/>
      <w:numFmt w:val="bullet"/>
      <w:lvlText w:val="o"/>
      <w:lvlJc w:val="left"/>
      <w:pPr>
        <w:ind w:left="3567" w:hanging="360"/>
      </w:pPr>
      <w:rPr>
        <w:rFonts w:ascii="Courier New" w:hAnsi="Courier New" w:cs="Courier New" w:hint="default"/>
      </w:rPr>
    </w:lvl>
    <w:lvl w:ilvl="2" w:tplc="0C090005" w:tentative="1">
      <w:start w:val="1"/>
      <w:numFmt w:val="bullet"/>
      <w:lvlText w:val=""/>
      <w:lvlJc w:val="left"/>
      <w:pPr>
        <w:ind w:left="4287" w:hanging="360"/>
      </w:pPr>
      <w:rPr>
        <w:rFonts w:ascii="Wingdings" w:hAnsi="Wingdings" w:hint="default"/>
      </w:rPr>
    </w:lvl>
    <w:lvl w:ilvl="3" w:tplc="0C090001" w:tentative="1">
      <w:start w:val="1"/>
      <w:numFmt w:val="bullet"/>
      <w:lvlText w:val=""/>
      <w:lvlJc w:val="left"/>
      <w:pPr>
        <w:ind w:left="5007" w:hanging="360"/>
      </w:pPr>
      <w:rPr>
        <w:rFonts w:ascii="Symbol" w:hAnsi="Symbol" w:hint="default"/>
      </w:rPr>
    </w:lvl>
    <w:lvl w:ilvl="4" w:tplc="0C090003" w:tentative="1">
      <w:start w:val="1"/>
      <w:numFmt w:val="bullet"/>
      <w:lvlText w:val="o"/>
      <w:lvlJc w:val="left"/>
      <w:pPr>
        <w:ind w:left="5727" w:hanging="360"/>
      </w:pPr>
      <w:rPr>
        <w:rFonts w:ascii="Courier New" w:hAnsi="Courier New" w:cs="Courier New" w:hint="default"/>
      </w:rPr>
    </w:lvl>
    <w:lvl w:ilvl="5" w:tplc="0C090005" w:tentative="1">
      <w:start w:val="1"/>
      <w:numFmt w:val="bullet"/>
      <w:lvlText w:val=""/>
      <w:lvlJc w:val="left"/>
      <w:pPr>
        <w:ind w:left="6447" w:hanging="360"/>
      </w:pPr>
      <w:rPr>
        <w:rFonts w:ascii="Wingdings" w:hAnsi="Wingdings" w:hint="default"/>
      </w:rPr>
    </w:lvl>
    <w:lvl w:ilvl="6" w:tplc="0C090001" w:tentative="1">
      <w:start w:val="1"/>
      <w:numFmt w:val="bullet"/>
      <w:lvlText w:val=""/>
      <w:lvlJc w:val="left"/>
      <w:pPr>
        <w:ind w:left="7167" w:hanging="360"/>
      </w:pPr>
      <w:rPr>
        <w:rFonts w:ascii="Symbol" w:hAnsi="Symbol" w:hint="default"/>
      </w:rPr>
    </w:lvl>
    <w:lvl w:ilvl="7" w:tplc="0C090003" w:tentative="1">
      <w:start w:val="1"/>
      <w:numFmt w:val="bullet"/>
      <w:lvlText w:val="o"/>
      <w:lvlJc w:val="left"/>
      <w:pPr>
        <w:ind w:left="7887" w:hanging="360"/>
      </w:pPr>
      <w:rPr>
        <w:rFonts w:ascii="Courier New" w:hAnsi="Courier New" w:cs="Courier New" w:hint="default"/>
      </w:rPr>
    </w:lvl>
    <w:lvl w:ilvl="8" w:tplc="0C090005" w:tentative="1">
      <w:start w:val="1"/>
      <w:numFmt w:val="bullet"/>
      <w:lvlText w:val=""/>
      <w:lvlJc w:val="left"/>
      <w:pPr>
        <w:ind w:left="8607" w:hanging="360"/>
      </w:pPr>
      <w:rPr>
        <w:rFonts w:ascii="Wingdings" w:hAnsi="Wingdings" w:hint="default"/>
      </w:rPr>
    </w:lvl>
  </w:abstractNum>
  <w:abstractNum w:abstractNumId="11">
    <w:nsid w:val="357A5837"/>
    <w:multiLevelType w:val="hybridMultilevel"/>
    <w:tmpl w:val="0FF8F8CE"/>
    <w:lvl w:ilvl="0" w:tplc="BC76A0EC">
      <w:start w:val="1"/>
      <w:numFmt w:val="bullet"/>
      <w:lvlText w:val=""/>
      <w:lvlJc w:val="left"/>
      <w:pPr>
        <w:tabs>
          <w:tab w:val="num" w:pos="927"/>
        </w:tabs>
        <w:ind w:left="927" w:hanging="567"/>
      </w:pPr>
      <w:rPr>
        <w:rFonts w:ascii="Wingdings" w:hAnsi="Wingdings" w:hint="default"/>
        <w:color w:val="FFFFFF"/>
      </w:rPr>
    </w:lvl>
    <w:lvl w:ilvl="1" w:tplc="4754D9BE">
      <w:start w:val="1"/>
      <w:numFmt w:val="bullet"/>
      <w:lvlText w:val=""/>
      <w:lvlJc w:val="left"/>
      <w:pPr>
        <w:tabs>
          <w:tab w:val="num" w:pos="1647"/>
        </w:tabs>
        <w:ind w:left="1647" w:hanging="567"/>
      </w:pPr>
      <w:rPr>
        <w:rFonts w:ascii="Wingdings" w:hAnsi="Wingdings" w:hint="default"/>
        <w:color w:val="auto"/>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39163EA4"/>
    <w:multiLevelType w:val="multilevel"/>
    <w:tmpl w:val="C1D8200A"/>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DB44CC"/>
    <w:multiLevelType w:val="hybridMultilevel"/>
    <w:tmpl w:val="0F184B06"/>
    <w:lvl w:ilvl="0" w:tplc="13BEA0DA">
      <w:start w:val="1"/>
      <w:numFmt w:val="bullet"/>
      <w:lvlText w:val=""/>
      <w:lvlJc w:val="left"/>
      <w:pPr>
        <w:tabs>
          <w:tab w:val="num" w:pos="720"/>
        </w:tabs>
        <w:ind w:left="720" w:hanging="360"/>
      </w:pPr>
      <w:rPr>
        <w:rFonts w:ascii="Symbol" w:hAnsi="Symbol" w:hint="default"/>
        <w:color w:val="FF9900"/>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nsid w:val="4CE240E9"/>
    <w:multiLevelType w:val="hybridMultilevel"/>
    <w:tmpl w:val="EA905276"/>
    <w:lvl w:ilvl="0" w:tplc="F4424640">
      <w:start w:val="1"/>
      <w:numFmt w:val="bullet"/>
      <w:lvlText w:val=""/>
      <w:lvlJc w:val="left"/>
      <w:pPr>
        <w:tabs>
          <w:tab w:val="num" w:pos="720"/>
        </w:tabs>
        <w:ind w:left="720" w:hanging="360"/>
      </w:pPr>
      <w:rPr>
        <w:rFonts w:ascii="Symbol" w:hAnsi="Symbol" w:hint="default"/>
        <w:color w:val="1F497D"/>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nsid w:val="5C1E46FD"/>
    <w:multiLevelType w:val="hybridMultilevel"/>
    <w:tmpl w:val="43E62566"/>
    <w:lvl w:ilvl="0" w:tplc="4754D9BE">
      <w:start w:val="1"/>
      <w:numFmt w:val="bullet"/>
      <w:lvlText w:val=""/>
      <w:lvlJc w:val="left"/>
      <w:pPr>
        <w:tabs>
          <w:tab w:val="num" w:pos="567"/>
        </w:tabs>
        <w:ind w:left="567" w:hanging="567"/>
      </w:pPr>
      <w:rPr>
        <w:rFonts w:ascii="Wingdings" w:hAnsi="Wingdings" w:hint="default"/>
        <w:color w:val="auto"/>
      </w:rPr>
    </w:lvl>
    <w:lvl w:ilvl="1" w:tplc="4754D9BE">
      <w:start w:val="1"/>
      <w:numFmt w:val="bullet"/>
      <w:lvlText w:val=""/>
      <w:lvlJc w:val="left"/>
      <w:pPr>
        <w:tabs>
          <w:tab w:val="num" w:pos="1647"/>
        </w:tabs>
        <w:ind w:left="1647" w:hanging="567"/>
      </w:pPr>
      <w:rPr>
        <w:rFonts w:ascii="Wingdings" w:hAnsi="Wingdings" w:hint="default"/>
        <w:color w:val="auto"/>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5F93572B"/>
    <w:multiLevelType w:val="multilevel"/>
    <w:tmpl w:val="C514267E"/>
    <w:lvl w:ilvl="0">
      <w:start w:val="1"/>
      <w:numFmt w:val="bullet"/>
      <w:lvlText w:val=""/>
      <w:lvlJc w:val="left"/>
      <w:pPr>
        <w:tabs>
          <w:tab w:val="num" w:pos="2487"/>
        </w:tabs>
        <w:ind w:left="2487" w:hanging="360"/>
      </w:pPr>
      <w:rPr>
        <w:rFonts w:ascii="Symbol" w:hAnsi="Symbol" w:hint="default"/>
        <w:color w:val="009AFD"/>
        <w:sz w:val="20"/>
      </w:rPr>
    </w:lvl>
    <w:lvl w:ilvl="1" w:tentative="1">
      <w:start w:val="1"/>
      <w:numFmt w:val="bullet"/>
      <w:lvlText w:val="o"/>
      <w:lvlJc w:val="left"/>
      <w:pPr>
        <w:tabs>
          <w:tab w:val="num" w:pos="3207"/>
        </w:tabs>
        <w:ind w:left="3207" w:hanging="360"/>
      </w:pPr>
      <w:rPr>
        <w:rFonts w:ascii="Courier New" w:hAnsi="Courier New" w:hint="default"/>
        <w:sz w:val="20"/>
      </w:rPr>
    </w:lvl>
    <w:lvl w:ilvl="2" w:tentative="1">
      <w:start w:val="1"/>
      <w:numFmt w:val="bullet"/>
      <w:lvlText w:val=""/>
      <w:lvlJc w:val="left"/>
      <w:pPr>
        <w:tabs>
          <w:tab w:val="num" w:pos="3927"/>
        </w:tabs>
        <w:ind w:left="3927" w:hanging="360"/>
      </w:pPr>
      <w:rPr>
        <w:rFonts w:ascii="Wingdings" w:hAnsi="Wingdings" w:hint="default"/>
        <w:sz w:val="20"/>
      </w:rPr>
    </w:lvl>
    <w:lvl w:ilvl="3" w:tentative="1">
      <w:start w:val="1"/>
      <w:numFmt w:val="bullet"/>
      <w:lvlText w:val=""/>
      <w:lvlJc w:val="left"/>
      <w:pPr>
        <w:tabs>
          <w:tab w:val="num" w:pos="4647"/>
        </w:tabs>
        <w:ind w:left="4647" w:hanging="360"/>
      </w:pPr>
      <w:rPr>
        <w:rFonts w:ascii="Wingdings" w:hAnsi="Wingdings" w:hint="default"/>
        <w:sz w:val="20"/>
      </w:rPr>
    </w:lvl>
    <w:lvl w:ilvl="4" w:tentative="1">
      <w:start w:val="1"/>
      <w:numFmt w:val="bullet"/>
      <w:lvlText w:val=""/>
      <w:lvlJc w:val="left"/>
      <w:pPr>
        <w:tabs>
          <w:tab w:val="num" w:pos="5367"/>
        </w:tabs>
        <w:ind w:left="5367" w:hanging="360"/>
      </w:pPr>
      <w:rPr>
        <w:rFonts w:ascii="Wingdings" w:hAnsi="Wingdings" w:hint="default"/>
        <w:sz w:val="20"/>
      </w:rPr>
    </w:lvl>
    <w:lvl w:ilvl="5" w:tentative="1">
      <w:start w:val="1"/>
      <w:numFmt w:val="bullet"/>
      <w:lvlText w:val=""/>
      <w:lvlJc w:val="left"/>
      <w:pPr>
        <w:tabs>
          <w:tab w:val="num" w:pos="6087"/>
        </w:tabs>
        <w:ind w:left="6087" w:hanging="360"/>
      </w:pPr>
      <w:rPr>
        <w:rFonts w:ascii="Wingdings" w:hAnsi="Wingdings" w:hint="default"/>
        <w:sz w:val="20"/>
      </w:rPr>
    </w:lvl>
    <w:lvl w:ilvl="6" w:tentative="1">
      <w:start w:val="1"/>
      <w:numFmt w:val="bullet"/>
      <w:lvlText w:val=""/>
      <w:lvlJc w:val="left"/>
      <w:pPr>
        <w:tabs>
          <w:tab w:val="num" w:pos="6807"/>
        </w:tabs>
        <w:ind w:left="6807" w:hanging="360"/>
      </w:pPr>
      <w:rPr>
        <w:rFonts w:ascii="Wingdings" w:hAnsi="Wingdings" w:hint="default"/>
        <w:sz w:val="20"/>
      </w:rPr>
    </w:lvl>
    <w:lvl w:ilvl="7" w:tentative="1">
      <w:start w:val="1"/>
      <w:numFmt w:val="bullet"/>
      <w:lvlText w:val=""/>
      <w:lvlJc w:val="left"/>
      <w:pPr>
        <w:tabs>
          <w:tab w:val="num" w:pos="7527"/>
        </w:tabs>
        <w:ind w:left="7527" w:hanging="360"/>
      </w:pPr>
      <w:rPr>
        <w:rFonts w:ascii="Wingdings" w:hAnsi="Wingdings" w:hint="default"/>
        <w:sz w:val="20"/>
      </w:rPr>
    </w:lvl>
    <w:lvl w:ilvl="8" w:tentative="1">
      <w:start w:val="1"/>
      <w:numFmt w:val="bullet"/>
      <w:lvlText w:val=""/>
      <w:lvlJc w:val="left"/>
      <w:pPr>
        <w:tabs>
          <w:tab w:val="num" w:pos="8247"/>
        </w:tabs>
        <w:ind w:left="8247" w:hanging="360"/>
      </w:pPr>
      <w:rPr>
        <w:rFonts w:ascii="Wingdings" w:hAnsi="Wingdings" w:hint="default"/>
        <w:sz w:val="20"/>
      </w:rPr>
    </w:lvl>
  </w:abstractNum>
  <w:abstractNum w:abstractNumId="17">
    <w:nsid w:val="60A67C0D"/>
    <w:multiLevelType w:val="hybridMultilevel"/>
    <w:tmpl w:val="9A02A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3032581"/>
    <w:multiLevelType w:val="multilevel"/>
    <w:tmpl w:val="43E62566"/>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
      <w:lvlJc w:val="left"/>
      <w:pPr>
        <w:tabs>
          <w:tab w:val="num" w:pos="1647"/>
        </w:tabs>
        <w:ind w:left="1647" w:hanging="567"/>
      </w:pPr>
      <w:rPr>
        <w:rFonts w:ascii="Wingdings" w:hAnsi="Wingdings"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6A6E43C6"/>
    <w:multiLevelType w:val="hybridMultilevel"/>
    <w:tmpl w:val="956A86B0"/>
    <w:lvl w:ilvl="0" w:tplc="13BEA0DA">
      <w:start w:val="1"/>
      <w:numFmt w:val="bullet"/>
      <w:lvlText w:val=""/>
      <w:lvlJc w:val="left"/>
      <w:pPr>
        <w:tabs>
          <w:tab w:val="num" w:pos="720"/>
        </w:tabs>
        <w:ind w:left="720" w:hanging="360"/>
      </w:pPr>
      <w:rPr>
        <w:rFonts w:ascii="Symbol" w:hAnsi="Symbol" w:hint="default"/>
        <w:color w:val="FF9900"/>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nsid w:val="6F3347B8"/>
    <w:multiLevelType w:val="hybridMultilevel"/>
    <w:tmpl w:val="F9584CB2"/>
    <w:lvl w:ilvl="0" w:tplc="99CA5B4E">
      <w:start w:val="1"/>
      <w:numFmt w:val="bullet"/>
      <w:lvlText w:val=""/>
      <w:lvlJc w:val="left"/>
      <w:pPr>
        <w:ind w:left="1080" w:hanging="360"/>
      </w:pPr>
      <w:rPr>
        <w:rFonts w:ascii="Symbol" w:hAnsi="Symbol" w:hint="default"/>
        <w:color w:val="009AFD"/>
      </w:rPr>
    </w:lvl>
    <w:lvl w:ilvl="1" w:tplc="99CA5B4E">
      <w:start w:val="1"/>
      <w:numFmt w:val="bullet"/>
      <w:lvlText w:val=""/>
      <w:lvlJc w:val="left"/>
      <w:pPr>
        <w:ind w:left="1800" w:hanging="360"/>
      </w:pPr>
      <w:rPr>
        <w:rFonts w:ascii="Symbol" w:hAnsi="Symbol" w:hint="default"/>
        <w:color w:val="009AFD"/>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07057BB"/>
    <w:multiLevelType w:val="hybridMultilevel"/>
    <w:tmpl w:val="594C1F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53F3FDD"/>
    <w:multiLevelType w:val="hybridMultilevel"/>
    <w:tmpl w:val="9D2897EC"/>
    <w:lvl w:ilvl="0" w:tplc="13BEA0DA">
      <w:start w:val="1"/>
      <w:numFmt w:val="bullet"/>
      <w:lvlText w:val=""/>
      <w:lvlJc w:val="left"/>
      <w:pPr>
        <w:tabs>
          <w:tab w:val="num" w:pos="720"/>
        </w:tabs>
        <w:ind w:left="720" w:hanging="360"/>
      </w:pPr>
      <w:rPr>
        <w:rFonts w:ascii="Symbol" w:hAnsi="Symbol" w:hint="default"/>
        <w:color w:val="FF9900"/>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3">
    <w:nsid w:val="75DF2F4A"/>
    <w:multiLevelType w:val="hybridMultilevel"/>
    <w:tmpl w:val="C0922A34"/>
    <w:lvl w:ilvl="0" w:tplc="CD6EAFAC">
      <w:start w:val="1"/>
      <w:numFmt w:val="bullet"/>
      <w:lvlText w:val=""/>
      <w:lvlJc w:val="left"/>
      <w:pPr>
        <w:tabs>
          <w:tab w:val="num" w:pos="567"/>
        </w:tabs>
        <w:ind w:left="567" w:hanging="567"/>
      </w:pPr>
      <w:rPr>
        <w:rFonts w:ascii="Wingdings" w:hAnsi="Wingdings" w:hint="default"/>
        <w:color w:val="auto"/>
      </w:rPr>
    </w:lvl>
    <w:lvl w:ilvl="1" w:tplc="4754D9BE">
      <w:start w:val="1"/>
      <w:numFmt w:val="bullet"/>
      <w:lvlText w:val=""/>
      <w:lvlJc w:val="left"/>
      <w:pPr>
        <w:tabs>
          <w:tab w:val="num" w:pos="1647"/>
        </w:tabs>
        <w:ind w:left="1647" w:hanging="567"/>
      </w:pPr>
      <w:rPr>
        <w:rFonts w:ascii="Wingdings" w:hAnsi="Wingdings" w:hint="default"/>
        <w:color w:val="auto"/>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nsid w:val="77194EE1"/>
    <w:multiLevelType w:val="hybridMultilevel"/>
    <w:tmpl w:val="BE425BE2"/>
    <w:lvl w:ilvl="0" w:tplc="08090001">
      <w:start w:val="1"/>
      <w:numFmt w:val="bullet"/>
      <w:lvlText w:val=""/>
      <w:lvlJc w:val="left"/>
      <w:pPr>
        <w:ind w:left="2891" w:hanging="360"/>
      </w:pPr>
      <w:rPr>
        <w:rFonts w:ascii="Symbol" w:hAnsi="Symbol" w:hint="default"/>
      </w:rPr>
    </w:lvl>
    <w:lvl w:ilvl="1" w:tplc="08090003" w:tentative="1">
      <w:start w:val="1"/>
      <w:numFmt w:val="bullet"/>
      <w:lvlText w:val="o"/>
      <w:lvlJc w:val="left"/>
      <w:pPr>
        <w:ind w:left="3611" w:hanging="360"/>
      </w:pPr>
      <w:rPr>
        <w:rFonts w:ascii="Courier New" w:hAnsi="Courier New" w:cs="Courier New" w:hint="default"/>
      </w:rPr>
    </w:lvl>
    <w:lvl w:ilvl="2" w:tplc="08090005" w:tentative="1">
      <w:start w:val="1"/>
      <w:numFmt w:val="bullet"/>
      <w:lvlText w:val=""/>
      <w:lvlJc w:val="left"/>
      <w:pPr>
        <w:ind w:left="4331" w:hanging="360"/>
      </w:pPr>
      <w:rPr>
        <w:rFonts w:ascii="Wingdings" w:hAnsi="Wingdings" w:hint="default"/>
      </w:rPr>
    </w:lvl>
    <w:lvl w:ilvl="3" w:tplc="08090001" w:tentative="1">
      <w:start w:val="1"/>
      <w:numFmt w:val="bullet"/>
      <w:lvlText w:val=""/>
      <w:lvlJc w:val="left"/>
      <w:pPr>
        <w:ind w:left="5051" w:hanging="360"/>
      </w:pPr>
      <w:rPr>
        <w:rFonts w:ascii="Symbol" w:hAnsi="Symbol" w:hint="default"/>
      </w:rPr>
    </w:lvl>
    <w:lvl w:ilvl="4" w:tplc="08090003" w:tentative="1">
      <w:start w:val="1"/>
      <w:numFmt w:val="bullet"/>
      <w:lvlText w:val="o"/>
      <w:lvlJc w:val="left"/>
      <w:pPr>
        <w:ind w:left="5771" w:hanging="360"/>
      </w:pPr>
      <w:rPr>
        <w:rFonts w:ascii="Courier New" w:hAnsi="Courier New" w:cs="Courier New" w:hint="default"/>
      </w:rPr>
    </w:lvl>
    <w:lvl w:ilvl="5" w:tplc="08090005" w:tentative="1">
      <w:start w:val="1"/>
      <w:numFmt w:val="bullet"/>
      <w:lvlText w:val=""/>
      <w:lvlJc w:val="left"/>
      <w:pPr>
        <w:ind w:left="6491" w:hanging="360"/>
      </w:pPr>
      <w:rPr>
        <w:rFonts w:ascii="Wingdings" w:hAnsi="Wingdings" w:hint="default"/>
      </w:rPr>
    </w:lvl>
    <w:lvl w:ilvl="6" w:tplc="08090001" w:tentative="1">
      <w:start w:val="1"/>
      <w:numFmt w:val="bullet"/>
      <w:lvlText w:val=""/>
      <w:lvlJc w:val="left"/>
      <w:pPr>
        <w:ind w:left="7211" w:hanging="360"/>
      </w:pPr>
      <w:rPr>
        <w:rFonts w:ascii="Symbol" w:hAnsi="Symbol" w:hint="default"/>
      </w:rPr>
    </w:lvl>
    <w:lvl w:ilvl="7" w:tplc="08090003" w:tentative="1">
      <w:start w:val="1"/>
      <w:numFmt w:val="bullet"/>
      <w:lvlText w:val="o"/>
      <w:lvlJc w:val="left"/>
      <w:pPr>
        <w:ind w:left="7931" w:hanging="360"/>
      </w:pPr>
      <w:rPr>
        <w:rFonts w:ascii="Courier New" w:hAnsi="Courier New" w:cs="Courier New" w:hint="default"/>
      </w:rPr>
    </w:lvl>
    <w:lvl w:ilvl="8" w:tplc="08090005" w:tentative="1">
      <w:start w:val="1"/>
      <w:numFmt w:val="bullet"/>
      <w:lvlText w:val=""/>
      <w:lvlJc w:val="left"/>
      <w:pPr>
        <w:ind w:left="8651" w:hanging="360"/>
      </w:pPr>
      <w:rPr>
        <w:rFonts w:ascii="Wingdings" w:hAnsi="Wingdings" w:hint="default"/>
      </w:rPr>
    </w:lvl>
  </w:abstractNum>
  <w:abstractNum w:abstractNumId="25">
    <w:nsid w:val="7BA77EA5"/>
    <w:multiLevelType w:val="hybridMultilevel"/>
    <w:tmpl w:val="C1D8200A"/>
    <w:lvl w:ilvl="0" w:tplc="4754D9BE">
      <w:start w:val="1"/>
      <w:numFmt w:val="bullet"/>
      <w:lvlText w:val=""/>
      <w:lvlJc w:val="left"/>
      <w:pPr>
        <w:tabs>
          <w:tab w:val="num" w:pos="567"/>
        </w:tabs>
        <w:ind w:left="567" w:hanging="567"/>
      </w:pPr>
      <w:rPr>
        <w:rFonts w:ascii="Wingdings" w:hAnsi="Wingdings" w:hint="default"/>
        <w:color w:val="auto"/>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9"/>
  </w:num>
  <w:num w:numId="3">
    <w:abstractNumId w:val="13"/>
  </w:num>
  <w:num w:numId="4">
    <w:abstractNumId w:val="0"/>
  </w:num>
  <w:num w:numId="5">
    <w:abstractNumId w:val="3"/>
  </w:num>
  <w:num w:numId="6">
    <w:abstractNumId w:val="14"/>
  </w:num>
  <w:num w:numId="7">
    <w:abstractNumId w:val="1"/>
  </w:num>
  <w:num w:numId="8">
    <w:abstractNumId w:val="25"/>
  </w:num>
  <w:num w:numId="9">
    <w:abstractNumId w:val="12"/>
  </w:num>
  <w:num w:numId="10">
    <w:abstractNumId w:val="15"/>
  </w:num>
  <w:num w:numId="11">
    <w:abstractNumId w:val="18"/>
  </w:num>
  <w:num w:numId="12">
    <w:abstractNumId w:val="23"/>
  </w:num>
  <w:num w:numId="13">
    <w:abstractNumId w:val="4"/>
  </w:num>
  <w:num w:numId="14">
    <w:abstractNumId w:val="11"/>
  </w:num>
  <w:num w:numId="15">
    <w:abstractNumId w:val="9"/>
  </w:num>
  <w:num w:numId="16">
    <w:abstractNumId w:val="21"/>
  </w:num>
  <w:num w:numId="17">
    <w:abstractNumId w:val="10"/>
  </w:num>
  <w:num w:numId="18">
    <w:abstractNumId w:val="24"/>
  </w:num>
  <w:num w:numId="19">
    <w:abstractNumId w:val="7"/>
  </w:num>
  <w:num w:numId="20">
    <w:abstractNumId w:val="16"/>
  </w:num>
  <w:num w:numId="21">
    <w:abstractNumId w:val="6"/>
  </w:num>
  <w:num w:numId="22">
    <w:abstractNumId w:val="20"/>
  </w:num>
  <w:num w:numId="23">
    <w:abstractNumId w:val="8"/>
  </w:num>
  <w:num w:numId="24">
    <w:abstractNumId w:val="17"/>
  </w:num>
  <w:num w:numId="25">
    <w:abstractNumId w:val="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dNwuLtLc9eTD3iPNNhlSnMsOI6s=" w:salt="eGgjJFQ7XtQ66HUX7X1MXA=="/>
  <w:defaultTabStop w:val="720"/>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5DD"/>
    <w:rsid w:val="00001AFD"/>
    <w:rsid w:val="000202F0"/>
    <w:rsid w:val="00035611"/>
    <w:rsid w:val="00040738"/>
    <w:rsid w:val="0005514C"/>
    <w:rsid w:val="00057075"/>
    <w:rsid w:val="00063FB1"/>
    <w:rsid w:val="000876E5"/>
    <w:rsid w:val="00092F50"/>
    <w:rsid w:val="000971BC"/>
    <w:rsid w:val="000F4A51"/>
    <w:rsid w:val="0011052E"/>
    <w:rsid w:val="00121FDA"/>
    <w:rsid w:val="00144072"/>
    <w:rsid w:val="001667AB"/>
    <w:rsid w:val="00173705"/>
    <w:rsid w:val="00177254"/>
    <w:rsid w:val="001923A7"/>
    <w:rsid w:val="001B5E44"/>
    <w:rsid w:val="001C5855"/>
    <w:rsid w:val="001D76FD"/>
    <w:rsid w:val="001F291C"/>
    <w:rsid w:val="0022022F"/>
    <w:rsid w:val="00221436"/>
    <w:rsid w:val="00222B3B"/>
    <w:rsid w:val="0022554D"/>
    <w:rsid w:val="0025473B"/>
    <w:rsid w:val="00271590"/>
    <w:rsid w:val="002A09EC"/>
    <w:rsid w:val="002C5219"/>
    <w:rsid w:val="002E1A85"/>
    <w:rsid w:val="002E2E2F"/>
    <w:rsid w:val="002F19F7"/>
    <w:rsid w:val="002F5B3C"/>
    <w:rsid w:val="003377F7"/>
    <w:rsid w:val="00350482"/>
    <w:rsid w:val="003740F5"/>
    <w:rsid w:val="003D31CF"/>
    <w:rsid w:val="00412EF0"/>
    <w:rsid w:val="00415708"/>
    <w:rsid w:val="00430804"/>
    <w:rsid w:val="004332D1"/>
    <w:rsid w:val="00435FD0"/>
    <w:rsid w:val="004415D1"/>
    <w:rsid w:val="00457A16"/>
    <w:rsid w:val="00460651"/>
    <w:rsid w:val="004612AC"/>
    <w:rsid w:val="004853B8"/>
    <w:rsid w:val="00494D57"/>
    <w:rsid w:val="004A1FDD"/>
    <w:rsid w:val="004B3A90"/>
    <w:rsid w:val="004B62F9"/>
    <w:rsid w:val="004B7C92"/>
    <w:rsid w:val="00501CF2"/>
    <w:rsid w:val="005338B4"/>
    <w:rsid w:val="0054155A"/>
    <w:rsid w:val="00546B9D"/>
    <w:rsid w:val="00551EAB"/>
    <w:rsid w:val="00584AA0"/>
    <w:rsid w:val="00591B34"/>
    <w:rsid w:val="005C67C7"/>
    <w:rsid w:val="00616C5A"/>
    <w:rsid w:val="006174DA"/>
    <w:rsid w:val="006242FA"/>
    <w:rsid w:val="00630374"/>
    <w:rsid w:val="00646218"/>
    <w:rsid w:val="00664477"/>
    <w:rsid w:val="006810A1"/>
    <w:rsid w:val="00696DE0"/>
    <w:rsid w:val="006B0A5E"/>
    <w:rsid w:val="006B6A35"/>
    <w:rsid w:val="006C237A"/>
    <w:rsid w:val="006D3F1C"/>
    <w:rsid w:val="00701482"/>
    <w:rsid w:val="00732986"/>
    <w:rsid w:val="00765FC3"/>
    <w:rsid w:val="007724B7"/>
    <w:rsid w:val="0077313C"/>
    <w:rsid w:val="00776B3F"/>
    <w:rsid w:val="0078560E"/>
    <w:rsid w:val="007E3710"/>
    <w:rsid w:val="007F4D7C"/>
    <w:rsid w:val="00814174"/>
    <w:rsid w:val="0081556F"/>
    <w:rsid w:val="00832435"/>
    <w:rsid w:val="008402C1"/>
    <w:rsid w:val="00843952"/>
    <w:rsid w:val="008529EF"/>
    <w:rsid w:val="00860E95"/>
    <w:rsid w:val="00862029"/>
    <w:rsid w:val="00866365"/>
    <w:rsid w:val="008F2082"/>
    <w:rsid w:val="008F2491"/>
    <w:rsid w:val="008F3242"/>
    <w:rsid w:val="008F5FD9"/>
    <w:rsid w:val="009027AE"/>
    <w:rsid w:val="00913DC1"/>
    <w:rsid w:val="00950BD7"/>
    <w:rsid w:val="009564BA"/>
    <w:rsid w:val="0097380E"/>
    <w:rsid w:val="009B397A"/>
    <w:rsid w:val="009B4A59"/>
    <w:rsid w:val="009C418E"/>
    <w:rsid w:val="00A10688"/>
    <w:rsid w:val="00A10E06"/>
    <w:rsid w:val="00A13284"/>
    <w:rsid w:val="00A17050"/>
    <w:rsid w:val="00A349D9"/>
    <w:rsid w:val="00A4457B"/>
    <w:rsid w:val="00A5437E"/>
    <w:rsid w:val="00A6316D"/>
    <w:rsid w:val="00A64D82"/>
    <w:rsid w:val="00A831BD"/>
    <w:rsid w:val="00A95993"/>
    <w:rsid w:val="00A96AB8"/>
    <w:rsid w:val="00AB3157"/>
    <w:rsid w:val="00AF7238"/>
    <w:rsid w:val="00B070F8"/>
    <w:rsid w:val="00B14008"/>
    <w:rsid w:val="00B16D86"/>
    <w:rsid w:val="00B2673C"/>
    <w:rsid w:val="00B40BEE"/>
    <w:rsid w:val="00B45D91"/>
    <w:rsid w:val="00B47544"/>
    <w:rsid w:val="00B50CB6"/>
    <w:rsid w:val="00B603DA"/>
    <w:rsid w:val="00B604EF"/>
    <w:rsid w:val="00B95EE6"/>
    <w:rsid w:val="00BB1D1C"/>
    <w:rsid w:val="00BC2ADC"/>
    <w:rsid w:val="00BF5E36"/>
    <w:rsid w:val="00BF7E1E"/>
    <w:rsid w:val="00C505DD"/>
    <w:rsid w:val="00C576F7"/>
    <w:rsid w:val="00C73D1B"/>
    <w:rsid w:val="00CC1DCC"/>
    <w:rsid w:val="00CD28D6"/>
    <w:rsid w:val="00CD6472"/>
    <w:rsid w:val="00D020C2"/>
    <w:rsid w:val="00D22BCE"/>
    <w:rsid w:val="00D51318"/>
    <w:rsid w:val="00D53EB5"/>
    <w:rsid w:val="00D73961"/>
    <w:rsid w:val="00D91633"/>
    <w:rsid w:val="00DA3A78"/>
    <w:rsid w:val="00DB79CE"/>
    <w:rsid w:val="00DE291A"/>
    <w:rsid w:val="00E22938"/>
    <w:rsid w:val="00E26A3F"/>
    <w:rsid w:val="00E27B97"/>
    <w:rsid w:val="00E408C9"/>
    <w:rsid w:val="00E51A02"/>
    <w:rsid w:val="00E52C08"/>
    <w:rsid w:val="00E574D7"/>
    <w:rsid w:val="00E603D8"/>
    <w:rsid w:val="00E84B22"/>
    <w:rsid w:val="00E96254"/>
    <w:rsid w:val="00EB0DAB"/>
    <w:rsid w:val="00EC4A65"/>
    <w:rsid w:val="00EC6871"/>
    <w:rsid w:val="00ED213E"/>
    <w:rsid w:val="00EE11E9"/>
    <w:rsid w:val="00EE1828"/>
    <w:rsid w:val="00F63289"/>
    <w:rsid w:val="00F70F93"/>
    <w:rsid w:val="00F960C1"/>
    <w:rsid w:val="00FC1AE1"/>
    <w:rsid w:val="00FC5CDA"/>
    <w:rsid w:val="00FD3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819F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482"/>
    <w:rPr>
      <w:sz w:val="24"/>
      <w:szCs w:val="24"/>
      <w:lang w:val="en-AU" w:eastAsia="en-AU"/>
    </w:rPr>
  </w:style>
  <w:style w:type="paragraph" w:styleId="Heading1">
    <w:name w:val="heading 1"/>
    <w:basedOn w:val="Normal"/>
    <w:next w:val="Normal"/>
    <w:link w:val="Heading1Char"/>
    <w:qFormat/>
    <w:rsid w:val="00001A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Normal"/>
    <w:link w:val="Heading2Char"/>
    <w:autoRedefine/>
    <w:unhideWhenUsed/>
    <w:qFormat/>
    <w:rsid w:val="00A6316D"/>
    <w:pPr>
      <w:keepNext/>
      <w:keepLines/>
      <w:spacing w:before="240" w:after="180"/>
      <w:contextualSpacing/>
      <w:outlineLvl w:val="1"/>
    </w:pPr>
    <w:rPr>
      <w:rFonts w:ascii="Arial" w:hAnsi="Arial"/>
      <w:b/>
      <w:bCs/>
      <w:color w:val="009AE4"/>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2029"/>
    <w:pPr>
      <w:tabs>
        <w:tab w:val="center" w:pos="4153"/>
        <w:tab w:val="right" w:pos="8306"/>
      </w:tabs>
    </w:pPr>
  </w:style>
  <w:style w:type="paragraph" w:styleId="Footer">
    <w:name w:val="footer"/>
    <w:basedOn w:val="Normal"/>
    <w:link w:val="FooterChar"/>
    <w:uiPriority w:val="99"/>
    <w:rsid w:val="00862029"/>
    <w:pPr>
      <w:tabs>
        <w:tab w:val="center" w:pos="4153"/>
        <w:tab w:val="right" w:pos="8306"/>
      </w:tabs>
    </w:pPr>
  </w:style>
  <w:style w:type="character" w:customStyle="1" w:styleId="HeaderChar">
    <w:name w:val="Header Char"/>
    <w:basedOn w:val="DefaultParagraphFont"/>
    <w:link w:val="Header"/>
    <w:uiPriority w:val="99"/>
    <w:rsid w:val="00616C5A"/>
    <w:rPr>
      <w:sz w:val="24"/>
      <w:szCs w:val="24"/>
    </w:rPr>
  </w:style>
  <w:style w:type="paragraph" w:styleId="BalloonText">
    <w:name w:val="Balloon Text"/>
    <w:basedOn w:val="Normal"/>
    <w:link w:val="BalloonTextChar"/>
    <w:rsid w:val="00616C5A"/>
    <w:rPr>
      <w:rFonts w:ascii="Tahoma" w:hAnsi="Tahoma" w:cs="Tahoma"/>
      <w:sz w:val="16"/>
      <w:szCs w:val="16"/>
    </w:rPr>
  </w:style>
  <w:style w:type="character" w:customStyle="1" w:styleId="BalloonTextChar">
    <w:name w:val="Balloon Text Char"/>
    <w:basedOn w:val="DefaultParagraphFont"/>
    <w:link w:val="BalloonText"/>
    <w:rsid w:val="00616C5A"/>
    <w:rPr>
      <w:rFonts w:ascii="Tahoma" w:hAnsi="Tahoma" w:cs="Tahoma"/>
      <w:sz w:val="16"/>
      <w:szCs w:val="16"/>
    </w:rPr>
  </w:style>
  <w:style w:type="table" w:styleId="TableGrid">
    <w:name w:val="Table Grid"/>
    <w:basedOn w:val="TableNormal"/>
    <w:rsid w:val="00EC4A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6316D"/>
    <w:rPr>
      <w:rFonts w:ascii="Arial" w:hAnsi="Arial"/>
      <w:b/>
      <w:bCs/>
      <w:color w:val="009AE4"/>
      <w:sz w:val="28"/>
      <w:szCs w:val="26"/>
    </w:rPr>
  </w:style>
  <w:style w:type="character" w:customStyle="1" w:styleId="FooterChar">
    <w:name w:val="Footer Char"/>
    <w:basedOn w:val="DefaultParagraphFont"/>
    <w:link w:val="Footer"/>
    <w:uiPriority w:val="99"/>
    <w:rsid w:val="00A6316D"/>
    <w:rPr>
      <w:sz w:val="24"/>
      <w:szCs w:val="24"/>
      <w:lang w:val="en-AU" w:eastAsia="en-AU"/>
    </w:rPr>
  </w:style>
  <w:style w:type="paragraph" w:customStyle="1" w:styleId="TableText">
    <w:name w:val="Table Text"/>
    <w:basedOn w:val="Normal"/>
    <w:qFormat/>
    <w:rsid w:val="00A6316D"/>
    <w:pPr>
      <w:spacing w:before="60" w:after="60"/>
    </w:pPr>
    <w:rPr>
      <w:rFonts w:ascii="Arial" w:hAnsi="Arial"/>
      <w:sz w:val="20"/>
      <w:szCs w:val="22"/>
      <w:lang w:val="en-GB" w:eastAsia="en-GB"/>
    </w:rPr>
  </w:style>
  <w:style w:type="paragraph" w:customStyle="1" w:styleId="Textfortable">
    <w:name w:val="Text for table"/>
    <w:basedOn w:val="Normal"/>
    <w:qFormat/>
    <w:rsid w:val="00A6316D"/>
    <w:pPr>
      <w:pBdr>
        <w:bar w:val="single" w:sz="4" w:color="auto"/>
      </w:pBdr>
    </w:pPr>
    <w:rPr>
      <w:rFonts w:ascii="Arial" w:hAnsi="Arial"/>
      <w:sz w:val="20"/>
      <w:szCs w:val="22"/>
      <w:lang w:val="en-GB" w:eastAsia="en-GB"/>
    </w:rPr>
  </w:style>
  <w:style w:type="paragraph" w:customStyle="1" w:styleId="Spacing">
    <w:name w:val="Spacing"/>
    <w:qFormat/>
    <w:rsid w:val="00A6316D"/>
    <w:pPr>
      <w:spacing w:line="120" w:lineRule="exact"/>
    </w:pPr>
    <w:rPr>
      <w:rFonts w:ascii="Arial" w:hAnsi="Arial"/>
      <w:sz w:val="10"/>
      <w:szCs w:val="22"/>
    </w:rPr>
  </w:style>
  <w:style w:type="paragraph" w:customStyle="1" w:styleId="Officeaddress">
    <w:name w:val="Office address"/>
    <w:basedOn w:val="Normal"/>
    <w:qFormat/>
    <w:rsid w:val="00A831BD"/>
    <w:pPr>
      <w:jc w:val="right"/>
    </w:pPr>
    <w:rPr>
      <w:rFonts w:ascii="Arial" w:hAnsi="Arial"/>
      <w:sz w:val="16"/>
      <w:szCs w:val="16"/>
      <w:lang w:val="en-GB" w:eastAsia="en-GB"/>
    </w:rPr>
  </w:style>
  <w:style w:type="paragraph" w:styleId="ListParagraph">
    <w:name w:val="List Paragraph"/>
    <w:basedOn w:val="Normal"/>
    <w:uiPriority w:val="34"/>
    <w:qFormat/>
    <w:rsid w:val="00001AFD"/>
    <w:pPr>
      <w:ind w:left="720"/>
      <w:contextualSpacing/>
    </w:pPr>
  </w:style>
  <w:style w:type="character" w:styleId="Hyperlink">
    <w:name w:val="Hyperlink"/>
    <w:basedOn w:val="DefaultParagraphFont"/>
    <w:rsid w:val="00001AFD"/>
    <w:rPr>
      <w:color w:val="0000FF" w:themeColor="hyperlink"/>
      <w:u w:val="single"/>
    </w:rPr>
  </w:style>
  <w:style w:type="character" w:customStyle="1" w:styleId="Heading1Char">
    <w:name w:val="Heading 1 Char"/>
    <w:basedOn w:val="DefaultParagraphFont"/>
    <w:link w:val="Heading1"/>
    <w:rsid w:val="00001AFD"/>
    <w:rPr>
      <w:rFonts w:asciiTheme="majorHAnsi" w:eastAsiaTheme="majorEastAsia" w:hAnsiTheme="majorHAnsi" w:cstheme="majorBidi"/>
      <w:b/>
      <w:bCs/>
      <w:color w:val="365F91" w:themeColor="accent1" w:themeShade="BF"/>
      <w:sz w:val="28"/>
      <w:szCs w:val="28"/>
      <w:lang w:val="en-AU" w:eastAsia="en-AU"/>
    </w:rPr>
  </w:style>
  <w:style w:type="paragraph" w:customStyle="1" w:styleId="Subheading">
    <w:name w:val="Sub heading"/>
    <w:basedOn w:val="Normal"/>
    <w:qFormat/>
    <w:rsid w:val="00001AFD"/>
    <w:pPr>
      <w:spacing w:before="120" w:after="120" w:line="260" w:lineRule="atLeast"/>
    </w:pPr>
    <w:rPr>
      <w:rFonts w:ascii="Arial Bold" w:eastAsia="Calibri" w:hAnsi="Arial Bold"/>
      <w:b/>
      <w:sz w:val="22"/>
      <w:szCs w:val="22"/>
      <w:lang w:val="en-GB" w:eastAsia="en-US"/>
    </w:rPr>
  </w:style>
  <w:style w:type="paragraph" w:styleId="NormalWeb">
    <w:name w:val="Normal (Web)"/>
    <w:basedOn w:val="Normal"/>
    <w:uiPriority w:val="99"/>
    <w:unhideWhenUsed/>
    <w:rsid w:val="007F4D7C"/>
    <w:pPr>
      <w:spacing w:before="100" w:beforeAutospacing="1" w:after="100" w:afterAutospacing="1"/>
    </w:pPr>
    <w:rPr>
      <w:lang w:val="en-GB" w:eastAsia="en-GB"/>
    </w:rPr>
  </w:style>
  <w:style w:type="character" w:styleId="Strong">
    <w:name w:val="Strong"/>
    <w:basedOn w:val="DefaultParagraphFont"/>
    <w:uiPriority w:val="22"/>
    <w:qFormat/>
    <w:rsid w:val="007F4D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482"/>
    <w:rPr>
      <w:sz w:val="24"/>
      <w:szCs w:val="24"/>
      <w:lang w:val="en-AU" w:eastAsia="en-AU"/>
    </w:rPr>
  </w:style>
  <w:style w:type="paragraph" w:styleId="Heading1">
    <w:name w:val="heading 1"/>
    <w:basedOn w:val="Normal"/>
    <w:next w:val="Normal"/>
    <w:link w:val="Heading1Char"/>
    <w:qFormat/>
    <w:rsid w:val="00001A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Normal"/>
    <w:link w:val="Heading2Char"/>
    <w:autoRedefine/>
    <w:unhideWhenUsed/>
    <w:qFormat/>
    <w:rsid w:val="00A6316D"/>
    <w:pPr>
      <w:keepNext/>
      <w:keepLines/>
      <w:spacing w:before="240" w:after="180"/>
      <w:contextualSpacing/>
      <w:outlineLvl w:val="1"/>
    </w:pPr>
    <w:rPr>
      <w:rFonts w:ascii="Arial" w:hAnsi="Arial"/>
      <w:b/>
      <w:bCs/>
      <w:color w:val="009AE4"/>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2029"/>
    <w:pPr>
      <w:tabs>
        <w:tab w:val="center" w:pos="4153"/>
        <w:tab w:val="right" w:pos="8306"/>
      </w:tabs>
    </w:pPr>
  </w:style>
  <w:style w:type="paragraph" w:styleId="Footer">
    <w:name w:val="footer"/>
    <w:basedOn w:val="Normal"/>
    <w:link w:val="FooterChar"/>
    <w:uiPriority w:val="99"/>
    <w:rsid w:val="00862029"/>
    <w:pPr>
      <w:tabs>
        <w:tab w:val="center" w:pos="4153"/>
        <w:tab w:val="right" w:pos="8306"/>
      </w:tabs>
    </w:pPr>
  </w:style>
  <w:style w:type="character" w:customStyle="1" w:styleId="HeaderChar">
    <w:name w:val="Header Char"/>
    <w:basedOn w:val="DefaultParagraphFont"/>
    <w:link w:val="Header"/>
    <w:uiPriority w:val="99"/>
    <w:rsid w:val="00616C5A"/>
    <w:rPr>
      <w:sz w:val="24"/>
      <w:szCs w:val="24"/>
    </w:rPr>
  </w:style>
  <w:style w:type="paragraph" w:styleId="BalloonText">
    <w:name w:val="Balloon Text"/>
    <w:basedOn w:val="Normal"/>
    <w:link w:val="BalloonTextChar"/>
    <w:rsid w:val="00616C5A"/>
    <w:rPr>
      <w:rFonts w:ascii="Tahoma" w:hAnsi="Tahoma" w:cs="Tahoma"/>
      <w:sz w:val="16"/>
      <w:szCs w:val="16"/>
    </w:rPr>
  </w:style>
  <w:style w:type="character" w:customStyle="1" w:styleId="BalloonTextChar">
    <w:name w:val="Balloon Text Char"/>
    <w:basedOn w:val="DefaultParagraphFont"/>
    <w:link w:val="BalloonText"/>
    <w:rsid w:val="00616C5A"/>
    <w:rPr>
      <w:rFonts w:ascii="Tahoma" w:hAnsi="Tahoma" w:cs="Tahoma"/>
      <w:sz w:val="16"/>
      <w:szCs w:val="16"/>
    </w:rPr>
  </w:style>
  <w:style w:type="table" w:styleId="TableGrid">
    <w:name w:val="Table Grid"/>
    <w:basedOn w:val="TableNormal"/>
    <w:rsid w:val="00EC4A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6316D"/>
    <w:rPr>
      <w:rFonts w:ascii="Arial" w:hAnsi="Arial"/>
      <w:b/>
      <w:bCs/>
      <w:color w:val="009AE4"/>
      <w:sz w:val="28"/>
      <w:szCs w:val="26"/>
    </w:rPr>
  </w:style>
  <w:style w:type="character" w:customStyle="1" w:styleId="FooterChar">
    <w:name w:val="Footer Char"/>
    <w:basedOn w:val="DefaultParagraphFont"/>
    <w:link w:val="Footer"/>
    <w:uiPriority w:val="99"/>
    <w:rsid w:val="00A6316D"/>
    <w:rPr>
      <w:sz w:val="24"/>
      <w:szCs w:val="24"/>
      <w:lang w:val="en-AU" w:eastAsia="en-AU"/>
    </w:rPr>
  </w:style>
  <w:style w:type="paragraph" w:customStyle="1" w:styleId="TableText">
    <w:name w:val="Table Text"/>
    <w:basedOn w:val="Normal"/>
    <w:qFormat/>
    <w:rsid w:val="00A6316D"/>
    <w:pPr>
      <w:spacing w:before="60" w:after="60"/>
    </w:pPr>
    <w:rPr>
      <w:rFonts w:ascii="Arial" w:hAnsi="Arial"/>
      <w:sz w:val="20"/>
      <w:szCs w:val="22"/>
      <w:lang w:val="en-GB" w:eastAsia="en-GB"/>
    </w:rPr>
  </w:style>
  <w:style w:type="paragraph" w:customStyle="1" w:styleId="Textfortable">
    <w:name w:val="Text for table"/>
    <w:basedOn w:val="Normal"/>
    <w:qFormat/>
    <w:rsid w:val="00A6316D"/>
    <w:pPr>
      <w:pBdr>
        <w:bar w:val="single" w:sz="4" w:color="auto"/>
      </w:pBdr>
    </w:pPr>
    <w:rPr>
      <w:rFonts w:ascii="Arial" w:hAnsi="Arial"/>
      <w:sz w:val="20"/>
      <w:szCs w:val="22"/>
      <w:lang w:val="en-GB" w:eastAsia="en-GB"/>
    </w:rPr>
  </w:style>
  <w:style w:type="paragraph" w:customStyle="1" w:styleId="Spacing">
    <w:name w:val="Spacing"/>
    <w:qFormat/>
    <w:rsid w:val="00A6316D"/>
    <w:pPr>
      <w:spacing w:line="120" w:lineRule="exact"/>
    </w:pPr>
    <w:rPr>
      <w:rFonts w:ascii="Arial" w:hAnsi="Arial"/>
      <w:sz w:val="10"/>
      <w:szCs w:val="22"/>
    </w:rPr>
  </w:style>
  <w:style w:type="paragraph" w:customStyle="1" w:styleId="Officeaddress">
    <w:name w:val="Office address"/>
    <w:basedOn w:val="Normal"/>
    <w:qFormat/>
    <w:rsid w:val="00A831BD"/>
    <w:pPr>
      <w:jc w:val="right"/>
    </w:pPr>
    <w:rPr>
      <w:rFonts w:ascii="Arial" w:hAnsi="Arial"/>
      <w:sz w:val="16"/>
      <w:szCs w:val="16"/>
      <w:lang w:val="en-GB" w:eastAsia="en-GB"/>
    </w:rPr>
  </w:style>
  <w:style w:type="paragraph" w:styleId="ListParagraph">
    <w:name w:val="List Paragraph"/>
    <w:basedOn w:val="Normal"/>
    <w:uiPriority w:val="34"/>
    <w:qFormat/>
    <w:rsid w:val="00001AFD"/>
    <w:pPr>
      <w:ind w:left="720"/>
      <w:contextualSpacing/>
    </w:pPr>
  </w:style>
  <w:style w:type="character" w:styleId="Hyperlink">
    <w:name w:val="Hyperlink"/>
    <w:basedOn w:val="DefaultParagraphFont"/>
    <w:rsid w:val="00001AFD"/>
    <w:rPr>
      <w:color w:val="0000FF" w:themeColor="hyperlink"/>
      <w:u w:val="single"/>
    </w:rPr>
  </w:style>
  <w:style w:type="character" w:customStyle="1" w:styleId="Heading1Char">
    <w:name w:val="Heading 1 Char"/>
    <w:basedOn w:val="DefaultParagraphFont"/>
    <w:link w:val="Heading1"/>
    <w:rsid w:val="00001AFD"/>
    <w:rPr>
      <w:rFonts w:asciiTheme="majorHAnsi" w:eastAsiaTheme="majorEastAsia" w:hAnsiTheme="majorHAnsi" w:cstheme="majorBidi"/>
      <w:b/>
      <w:bCs/>
      <w:color w:val="365F91" w:themeColor="accent1" w:themeShade="BF"/>
      <w:sz w:val="28"/>
      <w:szCs w:val="28"/>
      <w:lang w:val="en-AU" w:eastAsia="en-AU"/>
    </w:rPr>
  </w:style>
  <w:style w:type="paragraph" w:customStyle="1" w:styleId="Subheading">
    <w:name w:val="Sub heading"/>
    <w:basedOn w:val="Normal"/>
    <w:qFormat/>
    <w:rsid w:val="00001AFD"/>
    <w:pPr>
      <w:spacing w:before="120" w:after="120" w:line="260" w:lineRule="atLeast"/>
    </w:pPr>
    <w:rPr>
      <w:rFonts w:ascii="Arial Bold" w:eastAsia="Calibri" w:hAnsi="Arial Bold"/>
      <w:b/>
      <w:sz w:val="22"/>
      <w:szCs w:val="22"/>
      <w:lang w:val="en-GB" w:eastAsia="en-US"/>
    </w:rPr>
  </w:style>
  <w:style w:type="paragraph" w:styleId="NormalWeb">
    <w:name w:val="Normal (Web)"/>
    <w:basedOn w:val="Normal"/>
    <w:uiPriority w:val="99"/>
    <w:unhideWhenUsed/>
    <w:rsid w:val="007F4D7C"/>
    <w:pPr>
      <w:spacing w:before="100" w:beforeAutospacing="1" w:after="100" w:afterAutospacing="1"/>
    </w:pPr>
    <w:rPr>
      <w:lang w:val="en-GB" w:eastAsia="en-GB"/>
    </w:rPr>
  </w:style>
  <w:style w:type="character" w:styleId="Strong">
    <w:name w:val="Strong"/>
    <w:basedOn w:val="DefaultParagraphFont"/>
    <w:uiPriority w:val="22"/>
    <w:qFormat/>
    <w:rsid w:val="007F4D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309519">
      <w:bodyDiv w:val="1"/>
      <w:marLeft w:val="0"/>
      <w:marRight w:val="0"/>
      <w:marTop w:val="0"/>
      <w:marBottom w:val="0"/>
      <w:divBdr>
        <w:top w:val="none" w:sz="0" w:space="0" w:color="auto"/>
        <w:left w:val="none" w:sz="0" w:space="0" w:color="auto"/>
        <w:bottom w:val="none" w:sz="0" w:space="0" w:color="auto"/>
        <w:right w:val="none" w:sz="0" w:space="0" w:color="auto"/>
      </w:divBdr>
    </w:div>
    <w:div w:id="1886023682">
      <w:bodyDiv w:val="1"/>
      <w:marLeft w:val="0"/>
      <w:marRight w:val="0"/>
      <w:marTop w:val="0"/>
      <w:marBottom w:val="0"/>
      <w:divBdr>
        <w:top w:val="none" w:sz="0" w:space="0" w:color="auto"/>
        <w:left w:val="none" w:sz="0" w:space="0" w:color="auto"/>
        <w:bottom w:val="none" w:sz="0" w:space="0" w:color="auto"/>
        <w:right w:val="none" w:sz="0" w:space="0" w:color="auto"/>
      </w:divBdr>
      <w:divsChild>
        <w:div w:id="1291398000">
          <w:marLeft w:val="0"/>
          <w:marRight w:val="0"/>
          <w:marTop w:val="0"/>
          <w:marBottom w:val="0"/>
          <w:divBdr>
            <w:top w:val="none" w:sz="0" w:space="0" w:color="auto"/>
            <w:left w:val="none" w:sz="0" w:space="0" w:color="auto"/>
            <w:bottom w:val="none" w:sz="0" w:space="0" w:color="auto"/>
            <w:right w:val="none" w:sz="0" w:space="0" w:color="auto"/>
          </w:divBdr>
          <w:divsChild>
            <w:div w:id="442917733">
              <w:marLeft w:val="0"/>
              <w:marRight w:val="0"/>
              <w:marTop w:val="0"/>
              <w:marBottom w:val="0"/>
              <w:divBdr>
                <w:top w:val="none" w:sz="0" w:space="0" w:color="auto"/>
                <w:left w:val="none" w:sz="0" w:space="0" w:color="auto"/>
                <w:bottom w:val="none" w:sz="0" w:space="0" w:color="auto"/>
                <w:right w:val="none" w:sz="0" w:space="0" w:color="auto"/>
              </w:divBdr>
              <w:divsChild>
                <w:div w:id="1294871169">
                  <w:marLeft w:val="0"/>
                  <w:marRight w:val="0"/>
                  <w:marTop w:val="0"/>
                  <w:marBottom w:val="0"/>
                  <w:divBdr>
                    <w:top w:val="none" w:sz="0" w:space="0" w:color="auto"/>
                    <w:left w:val="none" w:sz="0" w:space="0" w:color="auto"/>
                    <w:bottom w:val="none" w:sz="0" w:space="0" w:color="auto"/>
                    <w:right w:val="none" w:sz="0" w:space="0" w:color="auto"/>
                  </w:divBdr>
                  <w:divsChild>
                    <w:div w:id="1281690924">
                      <w:marLeft w:val="0"/>
                      <w:marRight w:val="0"/>
                      <w:marTop w:val="1"/>
                      <w:marBottom w:val="1"/>
                      <w:divBdr>
                        <w:top w:val="none" w:sz="0" w:space="0" w:color="auto"/>
                        <w:left w:val="none" w:sz="0" w:space="0" w:color="auto"/>
                        <w:bottom w:val="none" w:sz="0" w:space="0" w:color="auto"/>
                        <w:right w:val="none" w:sz="0" w:space="0" w:color="auto"/>
                      </w:divBdr>
                      <w:divsChild>
                        <w:div w:id="782921684">
                          <w:marLeft w:val="0"/>
                          <w:marRight w:val="0"/>
                          <w:marTop w:val="0"/>
                          <w:marBottom w:val="0"/>
                          <w:divBdr>
                            <w:top w:val="none" w:sz="0" w:space="0" w:color="auto"/>
                            <w:left w:val="none" w:sz="0" w:space="0" w:color="auto"/>
                            <w:bottom w:val="none" w:sz="0" w:space="0" w:color="auto"/>
                            <w:right w:val="none" w:sz="0" w:space="0" w:color="auto"/>
                          </w:divBdr>
                          <w:divsChild>
                            <w:div w:id="212345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Sophie.Wraith@uk.qb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D41FA850600348A4DCF7B0EA9542F3" ma:contentTypeVersion="2" ma:contentTypeDescription="Create a new document." ma:contentTypeScope="" ma:versionID="242281585d2a1852faa9c80d3ef5d7db">
  <xsd:schema xmlns:xsd="http://www.w3.org/2001/XMLSchema" xmlns:p="http://schemas.microsoft.com/office/2006/metadata/properties" xmlns:ns1="http://schemas.microsoft.com/sharepoint/v3" xmlns:ns2="51ee9f61-572e-4113-aea2-be107b8df5d3" targetNamespace="http://schemas.microsoft.com/office/2006/metadata/properties" ma:root="true" ma:fieldsID="dcb75142d8785b0679fd03bae847e06c" ns1:_="" ns2:_="">
    <xsd:import namespace="http://schemas.microsoft.com/sharepoint/v3"/>
    <xsd:import namespace="51ee9f61-572e-4113-aea2-be107b8df5d3"/>
    <xsd:element name="properties">
      <xsd:complexType>
        <xsd:sequence>
          <xsd:element name="documentManagement">
            <xsd:complexType>
              <xsd:all>
                <xsd:element ref="ns1:PublishingStartDate" minOccurs="0"/>
                <xsd:element ref="ns1:PublishingExpirationDate" minOccurs="0"/>
                <xsd:element ref="ns2:Category"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51ee9f61-572e-4113-aea2-be107b8df5d3" elementFormDefault="qualified">
    <xsd:import namespace="http://schemas.microsoft.com/office/2006/documentManagement/types"/>
    <xsd:element name="Category" ma:index="10" nillable="true" ma:displayName="Category" ma:default="Select a category" ma:format="Dropdown" ma:internalName="Category">
      <xsd:simpleType>
        <xsd:restriction base="dms:Choice">
          <xsd:enumeration value="Select a category"/>
          <xsd:enumeration value="Foundation"/>
          <xsd:enumeration value="Landing"/>
          <xsd:enumeration value="Volunteer"/>
          <xsd:enumeration value="Grant"/>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Category xmlns="51ee9f61-572e-4113-aea2-be107b8df5d3">Grant</Category>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82F23-E5E3-4EDE-870E-3A194A2BD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ee9f61-572e-4113-aea2-be107b8df5d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C779CDF-104F-4280-95C6-C9831E95BDA2}">
  <ds:schemaRefs>
    <ds:schemaRef ds:uri="http://purl.org/dc/terms/"/>
    <ds:schemaRef ds:uri="http://schemas.microsoft.com/office/2006/documentManagement/types"/>
    <ds:schemaRef ds:uri="http://www.w3.org/XML/1998/namespace"/>
    <ds:schemaRef ds:uri="http://purl.org/dc/elements/1.1/"/>
    <ds:schemaRef ds:uri="http://purl.org/dc/dcmitype/"/>
    <ds:schemaRef ds:uri="http://schemas.openxmlformats.org/package/2006/metadata/core-properties"/>
    <ds:schemaRef ds:uri="51ee9f61-572e-4113-aea2-be107b8df5d3"/>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5E0EAFBA-26F4-40F2-9C04-84AB9E1E8BC6}">
  <ds:schemaRefs>
    <ds:schemaRef ds:uri="http://schemas.microsoft.com/sharepoint/v3/contenttype/forms"/>
  </ds:schemaRefs>
</ds:datastoreItem>
</file>

<file path=customXml/itemProps4.xml><?xml version="1.0" encoding="utf-8"?>
<ds:datastoreItem xmlns:ds="http://schemas.openxmlformats.org/officeDocument/2006/customXml" ds:itemID="{79CD8FBF-B40C-436C-97E8-14D33A9F7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6A4C24EA.dotm</Template>
  <TotalTime>0</TotalTime>
  <Pages>9</Pages>
  <Words>1047</Words>
  <Characters>6360</Characters>
  <Application>Microsoft Office Word</Application>
  <DocSecurity>12</DocSecurity>
  <Lines>53</Lines>
  <Paragraphs>14</Paragraphs>
  <ScaleCrop>false</ScaleCrop>
  <HeadingPairs>
    <vt:vector size="2" baseType="variant">
      <vt:variant>
        <vt:lpstr>Title</vt:lpstr>
      </vt:variant>
      <vt:variant>
        <vt:i4>1</vt:i4>
      </vt:variant>
    </vt:vector>
  </HeadingPairs>
  <TitlesOfParts>
    <vt:vector size="1" baseType="lpstr">
      <vt:lpstr>ESSENTIAL Community Commitment</vt:lpstr>
    </vt:vector>
  </TitlesOfParts>
  <Company>QBE Insurance</Company>
  <LinksUpToDate>false</LinksUpToDate>
  <CharactersWithSpaces>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 Community Commitment</dc:title>
  <dc:creator>gpslxg</dc:creator>
  <cp:lastModifiedBy>Begona Hormaeche</cp:lastModifiedBy>
  <cp:revision>2</cp:revision>
  <cp:lastPrinted>2013-02-13T12:06:00Z</cp:lastPrinted>
  <dcterms:created xsi:type="dcterms:W3CDTF">2017-02-03T12:51:00Z</dcterms:created>
  <dcterms:modified xsi:type="dcterms:W3CDTF">2017-02-03T12:51:00Z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0x010100BFD41FA850600348A4DCF7B0EA9542F3</vt:lpwstr>
  </property>
</Properties>
</file>